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E0053E" w14:textId="4CBFC032" w:rsidR="00500DB9" w:rsidRPr="00E91993" w:rsidRDefault="00127078" w:rsidP="00500DB9">
      <w:pPr>
        <w:tabs>
          <w:tab w:val="left" w:pos="7088"/>
        </w:tabs>
        <w:spacing w:line="360" w:lineRule="auto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 xml:space="preserve">Spezialelastomere von </w:t>
      </w:r>
      <w:r w:rsidR="00815500">
        <w:rPr>
          <w:rFonts w:ascii="Arial" w:hAnsi="Arial" w:cs="Arial"/>
          <w:b/>
          <w:lang w:val="de-DE"/>
        </w:rPr>
        <w:t xml:space="preserve">ZEON </w:t>
      </w:r>
      <w:r>
        <w:rPr>
          <w:rFonts w:ascii="Arial" w:hAnsi="Arial" w:cs="Arial"/>
          <w:b/>
          <w:lang w:val="de-DE"/>
        </w:rPr>
        <w:t xml:space="preserve">für </w:t>
      </w:r>
      <w:r w:rsidR="005D428A">
        <w:rPr>
          <w:rFonts w:ascii="Arial" w:hAnsi="Arial" w:cs="Arial"/>
          <w:b/>
          <w:lang w:val="de-DE"/>
        </w:rPr>
        <w:t xml:space="preserve">die </w:t>
      </w:r>
      <w:r>
        <w:rPr>
          <w:rFonts w:ascii="Arial" w:hAnsi="Arial" w:cs="Arial"/>
          <w:b/>
          <w:lang w:val="de-DE"/>
        </w:rPr>
        <w:t>Druck</w:t>
      </w:r>
      <w:r w:rsidR="005D428A">
        <w:rPr>
          <w:rFonts w:ascii="Arial" w:hAnsi="Arial" w:cs="Arial"/>
          <w:b/>
          <w:lang w:val="de-DE"/>
        </w:rPr>
        <w:t>-</w:t>
      </w:r>
      <w:r>
        <w:rPr>
          <w:rFonts w:ascii="Arial" w:hAnsi="Arial" w:cs="Arial"/>
          <w:b/>
          <w:lang w:val="de-DE"/>
        </w:rPr>
        <w:t xml:space="preserve"> und Papier</w:t>
      </w:r>
      <w:r w:rsidR="005D428A">
        <w:rPr>
          <w:rFonts w:ascii="Arial" w:hAnsi="Arial" w:cs="Arial"/>
          <w:b/>
          <w:lang w:val="de-DE"/>
        </w:rPr>
        <w:t>industrie</w:t>
      </w:r>
    </w:p>
    <w:p w14:paraId="4F28601D" w14:textId="77777777" w:rsidR="00500DB9" w:rsidRPr="00E91993" w:rsidRDefault="00500DB9" w:rsidP="00500DB9">
      <w:pPr>
        <w:tabs>
          <w:tab w:val="left" w:pos="7088"/>
        </w:tabs>
        <w:spacing w:line="360" w:lineRule="auto"/>
        <w:rPr>
          <w:rFonts w:ascii="Arial" w:hAnsi="Arial" w:cs="Arial"/>
          <w:b/>
          <w:lang w:val="de-DE"/>
        </w:rPr>
      </w:pPr>
    </w:p>
    <w:p w14:paraId="6E2205C5" w14:textId="4D983E99" w:rsidR="00500DB9" w:rsidRPr="00E91993" w:rsidRDefault="00127078" w:rsidP="00500DB9">
      <w:pPr>
        <w:tabs>
          <w:tab w:val="left" w:pos="7088"/>
        </w:tabs>
        <w:spacing w:line="360" w:lineRule="auto"/>
        <w:rPr>
          <w:rFonts w:ascii="Arial" w:hAnsi="Arial" w:cs="Arial"/>
          <w:b/>
          <w:lang w:val="de-DE"/>
        </w:rPr>
      </w:pPr>
      <w:proofErr w:type="spellStart"/>
      <w:r>
        <w:rPr>
          <w:rFonts w:ascii="Arial" w:hAnsi="Arial" w:cs="Arial"/>
          <w:b/>
          <w:lang w:val="de-DE"/>
        </w:rPr>
        <w:t>drupa</w:t>
      </w:r>
      <w:proofErr w:type="spellEnd"/>
      <w:r>
        <w:rPr>
          <w:rFonts w:ascii="Arial" w:hAnsi="Arial" w:cs="Arial"/>
          <w:b/>
          <w:lang w:val="de-DE"/>
        </w:rPr>
        <w:t xml:space="preserve"> 2016: ZEON </w:t>
      </w:r>
      <w:proofErr w:type="spellStart"/>
      <w:r w:rsidR="005D428A">
        <w:rPr>
          <w:rFonts w:ascii="Arial" w:hAnsi="Arial" w:cs="Arial"/>
          <w:b/>
          <w:lang w:val="de-DE"/>
        </w:rPr>
        <w:t>Elastomerwerkstoffe</w:t>
      </w:r>
      <w:proofErr w:type="spellEnd"/>
      <w:r w:rsidR="005D428A">
        <w:rPr>
          <w:rFonts w:ascii="Arial" w:hAnsi="Arial" w:cs="Arial"/>
          <w:b/>
          <w:lang w:val="de-DE"/>
        </w:rPr>
        <w:t xml:space="preserve"> zur Optimierung der Produkteigenschaften</w:t>
      </w:r>
    </w:p>
    <w:p w14:paraId="161FBE9B" w14:textId="7E30DB00" w:rsidR="00500DB9" w:rsidRPr="00E91993" w:rsidRDefault="00500DB9" w:rsidP="00815500">
      <w:pPr>
        <w:tabs>
          <w:tab w:val="left" w:pos="1740"/>
        </w:tabs>
        <w:spacing w:line="360" w:lineRule="auto"/>
        <w:rPr>
          <w:rFonts w:ascii="Arial" w:hAnsi="Arial" w:cs="Arial"/>
          <w:b/>
          <w:lang w:val="de-DE"/>
        </w:rPr>
      </w:pPr>
    </w:p>
    <w:p w14:paraId="78DF87E0" w14:textId="3D6080CB" w:rsidR="00127078" w:rsidRDefault="00297C08" w:rsidP="005D428A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  <w:r w:rsidRPr="00E91993">
        <w:rPr>
          <w:rFonts w:ascii="Arial" w:hAnsi="Arial" w:cs="Arial"/>
          <w:sz w:val="20"/>
          <w:szCs w:val="20"/>
          <w:lang w:val="de-DE"/>
        </w:rPr>
        <w:t xml:space="preserve">Düsseldorf, </w:t>
      </w:r>
      <w:r w:rsidR="00897587">
        <w:rPr>
          <w:rFonts w:ascii="Arial" w:hAnsi="Arial" w:cs="Arial"/>
          <w:sz w:val="20"/>
          <w:szCs w:val="20"/>
          <w:lang w:val="de-DE"/>
        </w:rPr>
        <w:t>12</w:t>
      </w:r>
      <w:r w:rsidRPr="00E91993">
        <w:rPr>
          <w:rFonts w:ascii="Arial" w:hAnsi="Arial" w:cs="Arial"/>
          <w:sz w:val="20"/>
          <w:szCs w:val="20"/>
          <w:lang w:val="de-DE"/>
        </w:rPr>
        <w:t xml:space="preserve">. </w:t>
      </w:r>
      <w:r w:rsidR="00897587">
        <w:rPr>
          <w:rFonts w:ascii="Arial" w:hAnsi="Arial" w:cs="Arial"/>
          <w:sz w:val="20"/>
          <w:szCs w:val="20"/>
          <w:lang w:val="de-DE"/>
        </w:rPr>
        <w:t>April</w:t>
      </w:r>
      <w:r w:rsidR="00897587">
        <w:rPr>
          <w:rFonts w:ascii="Arial" w:hAnsi="Arial" w:cs="Arial"/>
          <w:sz w:val="20"/>
          <w:szCs w:val="20"/>
          <w:lang w:val="de-DE"/>
        </w:rPr>
        <w:t xml:space="preserve"> </w:t>
      </w:r>
      <w:r w:rsidR="00815500">
        <w:rPr>
          <w:rFonts w:ascii="Arial" w:hAnsi="Arial" w:cs="Arial"/>
          <w:sz w:val="20"/>
          <w:szCs w:val="20"/>
          <w:lang w:val="de-DE"/>
        </w:rPr>
        <w:t>2016</w:t>
      </w:r>
      <w:r w:rsidR="007934AC">
        <w:rPr>
          <w:rFonts w:ascii="Arial" w:hAnsi="Arial" w:cs="Arial"/>
          <w:sz w:val="20"/>
          <w:szCs w:val="20"/>
          <w:lang w:val="de-DE"/>
        </w:rPr>
        <w:t xml:space="preserve"> – ZEON</w:t>
      </w:r>
      <w:r w:rsidRPr="00E91993">
        <w:rPr>
          <w:rFonts w:ascii="Arial" w:hAnsi="Arial" w:cs="Arial"/>
          <w:sz w:val="20"/>
          <w:szCs w:val="20"/>
          <w:lang w:val="de-DE"/>
        </w:rPr>
        <w:t xml:space="preserve"> – ein weltweit führender Hersteller von Synthesekautschuk – </w:t>
      </w:r>
      <w:r w:rsidR="00F57F1A">
        <w:rPr>
          <w:rFonts w:ascii="Arial" w:hAnsi="Arial" w:cs="Arial"/>
          <w:sz w:val="20"/>
          <w:szCs w:val="20"/>
          <w:lang w:val="de-DE"/>
        </w:rPr>
        <w:t xml:space="preserve">präsentiert auf der </w:t>
      </w:r>
      <w:proofErr w:type="spellStart"/>
      <w:r w:rsidR="00F57F1A">
        <w:rPr>
          <w:rFonts w:ascii="Arial" w:hAnsi="Arial" w:cs="Arial"/>
          <w:sz w:val="20"/>
          <w:szCs w:val="20"/>
          <w:lang w:val="de-DE"/>
        </w:rPr>
        <w:t>drupa</w:t>
      </w:r>
      <w:proofErr w:type="spellEnd"/>
      <w:r w:rsidR="00F57F1A">
        <w:rPr>
          <w:rFonts w:ascii="Arial" w:hAnsi="Arial" w:cs="Arial"/>
          <w:sz w:val="20"/>
          <w:szCs w:val="20"/>
          <w:lang w:val="de-DE"/>
        </w:rPr>
        <w:t xml:space="preserve">, der internationalen Messe für Druck, </w:t>
      </w:r>
      <w:r w:rsidR="00F57F1A" w:rsidRPr="00F57F1A">
        <w:rPr>
          <w:rFonts w:ascii="Arial" w:hAnsi="Arial" w:cs="Arial"/>
          <w:sz w:val="20"/>
          <w:szCs w:val="20"/>
          <w:lang w:val="de-DE"/>
        </w:rPr>
        <w:t xml:space="preserve">Media und </w:t>
      </w:r>
      <w:proofErr w:type="spellStart"/>
      <w:r w:rsidR="00F57F1A" w:rsidRPr="00F57F1A">
        <w:rPr>
          <w:rFonts w:ascii="Arial" w:hAnsi="Arial" w:cs="Arial"/>
          <w:sz w:val="20"/>
          <w:szCs w:val="20"/>
          <w:lang w:val="de-DE"/>
        </w:rPr>
        <w:t>Multichannel</w:t>
      </w:r>
      <w:proofErr w:type="spellEnd"/>
      <w:r w:rsidR="00F57F1A">
        <w:rPr>
          <w:rFonts w:ascii="Arial" w:hAnsi="Arial" w:cs="Arial"/>
          <w:sz w:val="20"/>
          <w:szCs w:val="20"/>
          <w:lang w:val="de-DE"/>
        </w:rPr>
        <w:t xml:space="preserve">, </w:t>
      </w:r>
      <w:r w:rsidR="005C23EA">
        <w:rPr>
          <w:rFonts w:ascii="Arial" w:hAnsi="Arial" w:cs="Arial"/>
          <w:sz w:val="20"/>
          <w:szCs w:val="20"/>
          <w:lang w:val="de-DE"/>
        </w:rPr>
        <w:t>sein</w:t>
      </w:r>
      <w:r w:rsidR="00F57F1A">
        <w:rPr>
          <w:rFonts w:ascii="Arial" w:hAnsi="Arial" w:cs="Arial"/>
          <w:sz w:val="20"/>
          <w:szCs w:val="20"/>
          <w:lang w:val="de-DE"/>
        </w:rPr>
        <w:t xml:space="preserve"> Portfolio an </w:t>
      </w:r>
      <w:r w:rsidR="005D428A">
        <w:rPr>
          <w:rFonts w:ascii="Arial" w:hAnsi="Arial" w:cs="Arial"/>
          <w:sz w:val="20"/>
          <w:szCs w:val="20"/>
          <w:lang w:val="de-DE"/>
        </w:rPr>
        <w:t>Elastomeren</w:t>
      </w:r>
      <w:r w:rsidR="00F57F1A">
        <w:rPr>
          <w:rFonts w:ascii="Arial" w:hAnsi="Arial" w:cs="Arial"/>
          <w:sz w:val="20"/>
          <w:szCs w:val="20"/>
          <w:lang w:val="de-DE"/>
        </w:rPr>
        <w:t xml:space="preserve"> für die Druck- und Papierindustrie. </w:t>
      </w:r>
      <w:r w:rsidR="005D428A">
        <w:rPr>
          <w:rFonts w:ascii="Arial" w:hAnsi="Arial" w:cs="Arial"/>
          <w:sz w:val="20"/>
          <w:szCs w:val="20"/>
          <w:lang w:val="de-DE"/>
        </w:rPr>
        <w:t xml:space="preserve">Weltweit </w:t>
      </w:r>
      <w:r w:rsidR="005A03D2">
        <w:rPr>
          <w:rFonts w:ascii="Arial" w:hAnsi="Arial" w:cs="Arial"/>
          <w:sz w:val="20"/>
          <w:szCs w:val="20"/>
          <w:lang w:val="de-DE"/>
        </w:rPr>
        <w:t xml:space="preserve">setzt diese Industriebranche </w:t>
      </w:r>
      <w:r w:rsidR="0021340E">
        <w:rPr>
          <w:rFonts w:ascii="Arial" w:hAnsi="Arial" w:cs="Arial"/>
          <w:sz w:val="20"/>
          <w:szCs w:val="20"/>
          <w:lang w:val="de-DE"/>
        </w:rPr>
        <w:t xml:space="preserve">temperatur- und medienbeständige </w:t>
      </w:r>
      <w:proofErr w:type="spellStart"/>
      <w:r w:rsidR="0021340E">
        <w:rPr>
          <w:rFonts w:ascii="Arial" w:hAnsi="Arial" w:cs="Arial"/>
          <w:sz w:val="20"/>
          <w:szCs w:val="20"/>
          <w:lang w:val="de-DE"/>
        </w:rPr>
        <w:t>Elastomerwerkstoffe</w:t>
      </w:r>
      <w:proofErr w:type="spellEnd"/>
      <w:r w:rsidR="0021340E">
        <w:rPr>
          <w:rFonts w:ascii="Arial" w:hAnsi="Arial" w:cs="Arial"/>
          <w:sz w:val="20"/>
          <w:szCs w:val="20"/>
          <w:lang w:val="de-DE"/>
        </w:rPr>
        <w:t xml:space="preserve"> von ZEON </w:t>
      </w:r>
      <w:r w:rsidR="005D428A">
        <w:rPr>
          <w:rFonts w:ascii="Arial" w:hAnsi="Arial" w:cs="Arial"/>
          <w:sz w:val="20"/>
          <w:szCs w:val="20"/>
          <w:lang w:val="de-DE"/>
        </w:rPr>
        <w:t xml:space="preserve">für Druckwalzen, Walzenbezüge, Drucktücher, Förderbänder, Riemen und Dichtungen ein. </w:t>
      </w:r>
      <w:r w:rsidR="00F57F1A">
        <w:rPr>
          <w:rFonts w:ascii="Arial" w:hAnsi="Arial" w:cs="Arial"/>
          <w:sz w:val="20"/>
          <w:szCs w:val="20"/>
          <w:lang w:val="de-DE"/>
        </w:rPr>
        <w:t xml:space="preserve">Am Stand </w:t>
      </w:r>
      <w:r w:rsidR="00F57F1A" w:rsidRPr="00F57F1A">
        <w:rPr>
          <w:rFonts w:ascii="Arial" w:hAnsi="Arial" w:cs="Arial"/>
          <w:sz w:val="20"/>
          <w:szCs w:val="20"/>
          <w:lang w:val="de-DE"/>
        </w:rPr>
        <w:t>C92</w:t>
      </w:r>
      <w:r w:rsidR="00F57F1A">
        <w:rPr>
          <w:rFonts w:ascii="Arial" w:hAnsi="Arial" w:cs="Arial"/>
          <w:sz w:val="20"/>
          <w:szCs w:val="20"/>
          <w:lang w:val="de-DE"/>
        </w:rPr>
        <w:t xml:space="preserve"> in Halle 3 </w:t>
      </w:r>
      <w:r w:rsidR="006766B3">
        <w:rPr>
          <w:rFonts w:ascii="Arial" w:hAnsi="Arial" w:cs="Arial"/>
          <w:sz w:val="20"/>
          <w:szCs w:val="20"/>
          <w:lang w:val="de-DE"/>
        </w:rPr>
        <w:t>informiert</w:t>
      </w:r>
      <w:r w:rsidR="00F57F1A">
        <w:rPr>
          <w:rFonts w:ascii="Arial" w:hAnsi="Arial" w:cs="Arial"/>
          <w:sz w:val="20"/>
          <w:szCs w:val="20"/>
          <w:lang w:val="de-DE"/>
        </w:rPr>
        <w:t xml:space="preserve"> </w:t>
      </w:r>
      <w:r w:rsidR="007934AC">
        <w:rPr>
          <w:rFonts w:ascii="Arial" w:hAnsi="Arial" w:cs="Arial"/>
          <w:sz w:val="20"/>
          <w:szCs w:val="20"/>
          <w:lang w:val="de-DE"/>
        </w:rPr>
        <w:t>ZEON</w:t>
      </w:r>
      <w:r w:rsidR="00F57F1A">
        <w:rPr>
          <w:rFonts w:ascii="Arial" w:hAnsi="Arial" w:cs="Arial"/>
          <w:sz w:val="20"/>
          <w:szCs w:val="20"/>
          <w:lang w:val="de-DE"/>
        </w:rPr>
        <w:t xml:space="preserve"> vom 31. Mai bis 10. Juni 2016 </w:t>
      </w:r>
      <w:r w:rsidR="00F507D5">
        <w:rPr>
          <w:rFonts w:ascii="Arial" w:hAnsi="Arial" w:cs="Arial"/>
          <w:sz w:val="20"/>
          <w:szCs w:val="20"/>
          <w:lang w:val="de-DE"/>
        </w:rPr>
        <w:t xml:space="preserve">über </w:t>
      </w:r>
      <w:r w:rsidR="00F57F1A">
        <w:rPr>
          <w:rFonts w:ascii="Arial" w:hAnsi="Arial" w:cs="Arial"/>
          <w:sz w:val="20"/>
          <w:szCs w:val="20"/>
          <w:lang w:val="de-DE"/>
        </w:rPr>
        <w:t xml:space="preserve">die </w:t>
      </w:r>
      <w:r w:rsidR="005D428A">
        <w:rPr>
          <w:rFonts w:ascii="Arial" w:hAnsi="Arial" w:cs="Arial"/>
          <w:sz w:val="20"/>
          <w:szCs w:val="20"/>
          <w:lang w:val="de-DE"/>
        </w:rPr>
        <w:t xml:space="preserve">Neuigkeiten zu optimierten </w:t>
      </w:r>
      <w:r w:rsidR="00F57F1A">
        <w:rPr>
          <w:rFonts w:ascii="Arial" w:hAnsi="Arial" w:cs="Arial"/>
          <w:sz w:val="20"/>
          <w:szCs w:val="20"/>
          <w:lang w:val="de-DE"/>
        </w:rPr>
        <w:t>Einsatzmöglichk</w:t>
      </w:r>
      <w:r w:rsidR="005D428A">
        <w:rPr>
          <w:rFonts w:ascii="Arial" w:hAnsi="Arial" w:cs="Arial"/>
          <w:sz w:val="20"/>
          <w:szCs w:val="20"/>
          <w:lang w:val="de-DE"/>
        </w:rPr>
        <w:t>eiten der Spezialelastomere für diese Anwendungen</w:t>
      </w:r>
      <w:r w:rsidR="00F57F1A" w:rsidRPr="00815500">
        <w:rPr>
          <w:rFonts w:ascii="Arial" w:hAnsi="Arial" w:cs="Arial"/>
          <w:sz w:val="20"/>
          <w:szCs w:val="20"/>
          <w:lang w:val="de-DE"/>
        </w:rPr>
        <w:t>.</w:t>
      </w:r>
      <w:r w:rsidR="00F57F1A">
        <w:rPr>
          <w:rFonts w:ascii="Arial" w:hAnsi="Arial" w:cs="Arial"/>
          <w:sz w:val="20"/>
          <w:szCs w:val="20"/>
          <w:lang w:val="de-DE"/>
        </w:rPr>
        <w:t xml:space="preserve"> </w:t>
      </w:r>
      <w:r w:rsidR="005D428A">
        <w:rPr>
          <w:rFonts w:ascii="Arial" w:hAnsi="Arial" w:cs="Arial"/>
          <w:sz w:val="20"/>
          <w:szCs w:val="20"/>
          <w:lang w:val="de-DE"/>
        </w:rPr>
        <w:t xml:space="preserve">ZEON präsentiert </w:t>
      </w:r>
      <w:proofErr w:type="spellStart"/>
      <w:r w:rsidR="005D428A">
        <w:rPr>
          <w:rFonts w:ascii="Arial" w:hAnsi="Arial" w:cs="Arial"/>
          <w:sz w:val="20"/>
          <w:szCs w:val="20"/>
          <w:lang w:val="de-DE"/>
        </w:rPr>
        <w:t>Hydrin</w:t>
      </w:r>
      <w:proofErr w:type="spellEnd"/>
      <w:r w:rsidR="005D428A">
        <w:rPr>
          <w:rFonts w:ascii="Arial" w:hAnsi="Arial" w:cs="Arial"/>
          <w:sz w:val="20"/>
          <w:szCs w:val="20"/>
          <w:lang w:val="de-DE"/>
        </w:rPr>
        <w:t xml:space="preserve">® T3108XL, </w:t>
      </w:r>
      <w:proofErr w:type="spellStart"/>
      <w:r w:rsidR="005D428A">
        <w:rPr>
          <w:rFonts w:ascii="Arial" w:hAnsi="Arial" w:cs="Arial"/>
          <w:sz w:val="20"/>
          <w:szCs w:val="20"/>
          <w:lang w:val="de-DE"/>
        </w:rPr>
        <w:t>Epichlorhydrinkautschuk</w:t>
      </w:r>
      <w:proofErr w:type="spellEnd"/>
      <w:r w:rsidR="005D428A">
        <w:rPr>
          <w:rFonts w:ascii="Arial" w:hAnsi="Arial" w:cs="Arial"/>
          <w:sz w:val="20"/>
          <w:szCs w:val="20"/>
          <w:lang w:val="de-DE"/>
        </w:rPr>
        <w:t xml:space="preserve"> mit verbesserten Verarbeitungseigenschaften, </w:t>
      </w:r>
      <w:r w:rsidR="0021340E">
        <w:rPr>
          <w:rFonts w:ascii="Arial" w:hAnsi="Arial" w:cs="Arial"/>
          <w:sz w:val="20"/>
          <w:szCs w:val="20"/>
          <w:lang w:val="de-DE"/>
        </w:rPr>
        <w:t>und</w:t>
      </w:r>
      <w:r w:rsidR="005D428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5D428A">
        <w:rPr>
          <w:rFonts w:ascii="Arial" w:hAnsi="Arial" w:cs="Arial"/>
          <w:sz w:val="20"/>
          <w:szCs w:val="20"/>
          <w:lang w:val="de-DE"/>
        </w:rPr>
        <w:t>Zeoforte</w:t>
      </w:r>
      <w:proofErr w:type="spellEnd"/>
      <w:r w:rsidR="005D428A">
        <w:rPr>
          <w:rFonts w:ascii="Arial" w:hAnsi="Arial" w:cs="Arial"/>
          <w:sz w:val="20"/>
          <w:szCs w:val="20"/>
          <w:lang w:val="de-DE"/>
        </w:rPr>
        <w:t xml:space="preserve">® ZSC (Zeon Super Composite) als Werkstoff für Walzenbeschichtungen mit hoher Härte, Zugfestigkeit und </w:t>
      </w:r>
      <w:proofErr w:type="spellStart"/>
      <w:r w:rsidR="005D428A">
        <w:rPr>
          <w:rFonts w:ascii="Arial" w:hAnsi="Arial" w:cs="Arial"/>
          <w:sz w:val="20"/>
          <w:szCs w:val="20"/>
          <w:lang w:val="de-DE"/>
        </w:rPr>
        <w:t>Abrasion</w:t>
      </w:r>
      <w:r w:rsidR="00B40DE2">
        <w:rPr>
          <w:rFonts w:ascii="Arial" w:hAnsi="Arial" w:cs="Arial"/>
          <w:sz w:val="20"/>
          <w:szCs w:val="20"/>
          <w:lang w:val="de-DE"/>
        </w:rPr>
        <w:t>s</w:t>
      </w:r>
      <w:r w:rsidR="005D428A">
        <w:rPr>
          <w:rFonts w:ascii="Arial" w:hAnsi="Arial" w:cs="Arial"/>
          <w:sz w:val="20"/>
          <w:szCs w:val="20"/>
          <w:lang w:val="de-DE"/>
        </w:rPr>
        <w:t>widerstand</w:t>
      </w:r>
      <w:proofErr w:type="spellEnd"/>
      <w:r w:rsidR="005D428A">
        <w:rPr>
          <w:rFonts w:ascii="Arial" w:hAnsi="Arial" w:cs="Arial"/>
          <w:sz w:val="20"/>
          <w:szCs w:val="20"/>
          <w:lang w:val="de-DE"/>
        </w:rPr>
        <w:t>, sowie optimalen dynamischen Eigenschaften. "Die</w:t>
      </w:r>
      <w:r w:rsidR="005D428A" w:rsidRPr="006766B3">
        <w:rPr>
          <w:rFonts w:ascii="Arial" w:hAnsi="Arial" w:cs="Arial"/>
          <w:sz w:val="20"/>
          <w:szCs w:val="20"/>
          <w:lang w:val="de-DE"/>
        </w:rPr>
        <w:t xml:space="preserve"> </w:t>
      </w:r>
      <w:r w:rsidR="005D428A" w:rsidRPr="00815500">
        <w:rPr>
          <w:rFonts w:ascii="Arial" w:hAnsi="Arial" w:cs="Arial"/>
          <w:sz w:val="20"/>
          <w:szCs w:val="20"/>
          <w:lang w:val="de-DE"/>
        </w:rPr>
        <w:t>Druck- und Papierindustrie</w:t>
      </w:r>
      <w:r w:rsidR="005D428A">
        <w:rPr>
          <w:rFonts w:ascii="Arial" w:hAnsi="Arial" w:cs="Arial"/>
          <w:sz w:val="20"/>
          <w:szCs w:val="20"/>
          <w:lang w:val="de-DE"/>
        </w:rPr>
        <w:t xml:space="preserve"> schätzt ZEON seit vielen Jahren als </w:t>
      </w:r>
      <w:r w:rsidR="005D428A" w:rsidRPr="00815500">
        <w:rPr>
          <w:rFonts w:ascii="Arial" w:hAnsi="Arial" w:cs="Arial"/>
          <w:sz w:val="20"/>
          <w:szCs w:val="20"/>
          <w:lang w:val="de-DE"/>
        </w:rPr>
        <w:t>erfahrene</w:t>
      </w:r>
      <w:r w:rsidR="005D428A">
        <w:rPr>
          <w:rFonts w:ascii="Arial" w:hAnsi="Arial" w:cs="Arial"/>
          <w:sz w:val="20"/>
          <w:szCs w:val="20"/>
          <w:lang w:val="de-DE"/>
        </w:rPr>
        <w:t>n und zuverlässigen</w:t>
      </w:r>
      <w:r w:rsidR="005D428A" w:rsidRPr="00815500">
        <w:rPr>
          <w:rFonts w:ascii="Arial" w:hAnsi="Arial" w:cs="Arial"/>
          <w:sz w:val="20"/>
          <w:szCs w:val="20"/>
          <w:lang w:val="de-DE"/>
        </w:rPr>
        <w:t xml:space="preserve"> Entwicklungspartner</w:t>
      </w:r>
      <w:r w:rsidR="005D428A">
        <w:rPr>
          <w:rFonts w:ascii="Arial" w:hAnsi="Arial" w:cs="Arial"/>
          <w:sz w:val="20"/>
          <w:szCs w:val="20"/>
          <w:lang w:val="de-DE"/>
        </w:rPr>
        <w:t>"</w:t>
      </w:r>
      <w:r w:rsidR="00F57F1A">
        <w:rPr>
          <w:rFonts w:ascii="Arial" w:hAnsi="Arial" w:cs="Arial"/>
          <w:sz w:val="20"/>
          <w:szCs w:val="20"/>
          <w:lang w:val="de-DE"/>
        </w:rPr>
        <w:t xml:space="preserve">, erläutert </w:t>
      </w:r>
      <w:r w:rsidR="00472760" w:rsidRPr="00E91993">
        <w:rPr>
          <w:rFonts w:ascii="Arial" w:hAnsi="Arial" w:cs="Arial"/>
          <w:sz w:val="20"/>
          <w:szCs w:val="20"/>
          <w:lang w:val="de-DE"/>
        </w:rPr>
        <w:t xml:space="preserve">Hubert Thimm, Commercial </w:t>
      </w:r>
      <w:proofErr w:type="spellStart"/>
      <w:r w:rsidR="00472760" w:rsidRPr="00E91993">
        <w:rPr>
          <w:rFonts w:ascii="Arial" w:hAnsi="Arial" w:cs="Arial"/>
          <w:sz w:val="20"/>
          <w:szCs w:val="20"/>
          <w:lang w:val="de-DE"/>
        </w:rPr>
        <w:t>Director</w:t>
      </w:r>
      <w:proofErr w:type="spellEnd"/>
      <w:r w:rsidR="00472760" w:rsidRPr="00E91993">
        <w:rPr>
          <w:rFonts w:ascii="Arial" w:hAnsi="Arial" w:cs="Arial"/>
          <w:sz w:val="20"/>
          <w:szCs w:val="20"/>
          <w:lang w:val="de-DE"/>
        </w:rPr>
        <w:t xml:space="preserve"> der </w:t>
      </w:r>
      <w:r w:rsidR="007934AC">
        <w:rPr>
          <w:rFonts w:ascii="Arial" w:hAnsi="Arial" w:cs="Arial"/>
          <w:sz w:val="20"/>
          <w:szCs w:val="20"/>
          <w:lang w:val="de-DE"/>
        </w:rPr>
        <w:t>ZEON</w:t>
      </w:r>
      <w:r w:rsidR="00472760" w:rsidRPr="00E91993">
        <w:rPr>
          <w:rFonts w:ascii="Arial" w:hAnsi="Arial" w:cs="Arial"/>
          <w:sz w:val="20"/>
          <w:szCs w:val="20"/>
          <w:lang w:val="de-DE"/>
        </w:rPr>
        <w:t xml:space="preserve"> Europe GmbH.</w:t>
      </w:r>
      <w:r w:rsidR="00472760">
        <w:rPr>
          <w:rFonts w:ascii="Arial" w:hAnsi="Arial" w:cs="Arial"/>
          <w:sz w:val="20"/>
          <w:szCs w:val="20"/>
          <w:lang w:val="de-DE"/>
        </w:rPr>
        <w:t xml:space="preserve"> </w:t>
      </w:r>
    </w:p>
    <w:p w14:paraId="0B46F0F3" w14:textId="77777777" w:rsidR="00127078" w:rsidRDefault="00127078" w:rsidP="00815500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14:paraId="2E2323E6" w14:textId="77777777" w:rsidR="0021340E" w:rsidRDefault="0021340E">
      <w:pPr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b/>
          <w:sz w:val="20"/>
          <w:szCs w:val="20"/>
          <w:lang w:val="de-DE"/>
        </w:rPr>
        <w:br w:type="page"/>
      </w:r>
    </w:p>
    <w:p w14:paraId="4F57C8CB" w14:textId="17157B2D" w:rsidR="0052756F" w:rsidRPr="0052756F" w:rsidRDefault="0052756F" w:rsidP="00815500">
      <w:pPr>
        <w:tabs>
          <w:tab w:val="left" w:pos="7088"/>
        </w:tabs>
        <w:spacing w:line="360" w:lineRule="auto"/>
        <w:rPr>
          <w:rFonts w:ascii="Arial" w:hAnsi="Arial" w:cs="Arial"/>
          <w:b/>
          <w:sz w:val="20"/>
          <w:szCs w:val="20"/>
          <w:lang w:val="de-DE"/>
        </w:rPr>
      </w:pPr>
      <w:r w:rsidRPr="0052756F">
        <w:rPr>
          <w:rFonts w:ascii="Arial" w:hAnsi="Arial" w:cs="Arial"/>
          <w:b/>
          <w:sz w:val="20"/>
          <w:szCs w:val="20"/>
          <w:lang w:val="de-DE"/>
        </w:rPr>
        <w:lastRenderedPageBreak/>
        <w:t>Entwicklungspartn</w:t>
      </w:r>
      <w:r w:rsidR="006766B3">
        <w:rPr>
          <w:rFonts w:ascii="Arial" w:hAnsi="Arial" w:cs="Arial"/>
          <w:b/>
          <w:sz w:val="20"/>
          <w:szCs w:val="20"/>
          <w:lang w:val="de-DE"/>
        </w:rPr>
        <w:t>er</w:t>
      </w:r>
      <w:r w:rsidRPr="0052756F">
        <w:rPr>
          <w:rFonts w:ascii="Arial" w:hAnsi="Arial" w:cs="Arial"/>
          <w:b/>
          <w:sz w:val="20"/>
          <w:szCs w:val="20"/>
          <w:lang w:val="de-DE"/>
        </w:rPr>
        <w:t>schaft</w:t>
      </w:r>
    </w:p>
    <w:p w14:paraId="75BEF826" w14:textId="77777777" w:rsidR="0052756F" w:rsidRDefault="0052756F" w:rsidP="00815500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14:paraId="666F6374" w14:textId="296FE272" w:rsidR="00297C08" w:rsidRDefault="0052756F" w:rsidP="00815500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Als Projektpartner der Druck- und Papier</w:t>
      </w:r>
      <w:r w:rsidRPr="0052756F">
        <w:rPr>
          <w:rFonts w:ascii="Arial" w:hAnsi="Arial" w:cs="Arial"/>
          <w:sz w:val="20"/>
          <w:szCs w:val="20"/>
          <w:lang w:val="de-DE"/>
        </w:rPr>
        <w:t>industrie unterstützt ZEON alle Aspekte und Schritte von der Polymerauswahl, der Mischungs</w:t>
      </w:r>
      <w:r w:rsidR="00641EC6">
        <w:rPr>
          <w:rFonts w:ascii="Arial" w:hAnsi="Arial" w:cs="Arial"/>
          <w:sz w:val="20"/>
          <w:szCs w:val="20"/>
          <w:lang w:val="de-DE"/>
        </w:rPr>
        <w:t>e</w:t>
      </w:r>
      <w:r w:rsidRPr="0052756F">
        <w:rPr>
          <w:rFonts w:ascii="Arial" w:hAnsi="Arial" w:cs="Arial"/>
          <w:sz w:val="20"/>
          <w:szCs w:val="20"/>
          <w:lang w:val="de-DE"/>
        </w:rPr>
        <w:t xml:space="preserve">ntwicklung und </w:t>
      </w:r>
      <w:r w:rsidR="00641EC6">
        <w:rPr>
          <w:rFonts w:ascii="Arial" w:hAnsi="Arial" w:cs="Arial"/>
          <w:sz w:val="20"/>
          <w:szCs w:val="20"/>
          <w:lang w:val="de-DE"/>
        </w:rPr>
        <w:t>-analyse</w:t>
      </w:r>
      <w:r w:rsidR="00641EC6" w:rsidRPr="0052756F">
        <w:rPr>
          <w:rFonts w:ascii="Arial" w:hAnsi="Arial" w:cs="Arial"/>
          <w:sz w:val="20"/>
          <w:szCs w:val="20"/>
          <w:lang w:val="de-DE"/>
        </w:rPr>
        <w:t xml:space="preserve"> </w:t>
      </w:r>
      <w:r w:rsidRPr="0052756F">
        <w:rPr>
          <w:rFonts w:ascii="Arial" w:hAnsi="Arial" w:cs="Arial"/>
          <w:sz w:val="20"/>
          <w:szCs w:val="20"/>
          <w:lang w:val="de-DE"/>
        </w:rPr>
        <w:t xml:space="preserve">bis zur Optimierung der finalen Fertigung. Aus der langjährigen Kooperation mit </w:t>
      </w:r>
      <w:r w:rsidR="005D428A">
        <w:rPr>
          <w:rFonts w:ascii="Arial" w:hAnsi="Arial" w:cs="Arial"/>
          <w:sz w:val="20"/>
          <w:szCs w:val="20"/>
          <w:lang w:val="de-DE"/>
        </w:rPr>
        <w:t>Unternehmen in diese</w:t>
      </w:r>
      <w:r w:rsidR="0021340E">
        <w:rPr>
          <w:rFonts w:ascii="Arial" w:hAnsi="Arial" w:cs="Arial"/>
          <w:sz w:val="20"/>
          <w:szCs w:val="20"/>
          <w:lang w:val="de-DE"/>
        </w:rPr>
        <w:t>n</w:t>
      </w:r>
      <w:r w:rsidR="005D428A">
        <w:rPr>
          <w:rFonts w:ascii="Arial" w:hAnsi="Arial" w:cs="Arial"/>
          <w:sz w:val="20"/>
          <w:szCs w:val="20"/>
          <w:lang w:val="de-DE"/>
        </w:rPr>
        <w:t xml:space="preserve"> Branche</w:t>
      </w:r>
      <w:r w:rsidR="0021340E">
        <w:rPr>
          <w:rFonts w:ascii="Arial" w:hAnsi="Arial" w:cs="Arial"/>
          <w:sz w:val="20"/>
          <w:szCs w:val="20"/>
          <w:lang w:val="de-DE"/>
        </w:rPr>
        <w:t>n</w:t>
      </w:r>
      <w:r w:rsidRPr="0052756F">
        <w:rPr>
          <w:rFonts w:ascii="Arial" w:hAnsi="Arial" w:cs="Arial"/>
          <w:sz w:val="20"/>
          <w:szCs w:val="20"/>
          <w:lang w:val="de-DE"/>
        </w:rPr>
        <w:t xml:space="preserve">, die ständig auf die Leistungsfähigkeit von Elastomeren angewiesen sind, bietet ZEON weitreichende Erfahrung </w:t>
      </w:r>
      <w:r w:rsidR="00641EC6">
        <w:rPr>
          <w:rFonts w:ascii="Arial" w:hAnsi="Arial" w:cs="Arial"/>
          <w:sz w:val="20"/>
          <w:szCs w:val="20"/>
          <w:lang w:val="de-DE"/>
        </w:rPr>
        <w:t xml:space="preserve">in der </w:t>
      </w:r>
      <w:proofErr w:type="spellStart"/>
      <w:r w:rsidR="00641EC6">
        <w:rPr>
          <w:rFonts w:ascii="Arial" w:hAnsi="Arial" w:cs="Arial"/>
          <w:sz w:val="20"/>
          <w:szCs w:val="20"/>
          <w:lang w:val="de-DE"/>
        </w:rPr>
        <w:t>Elastomerentwicklung</w:t>
      </w:r>
      <w:proofErr w:type="spellEnd"/>
      <w:r w:rsidRPr="0052756F">
        <w:rPr>
          <w:rFonts w:ascii="Arial" w:hAnsi="Arial" w:cs="Arial"/>
          <w:sz w:val="20"/>
          <w:szCs w:val="20"/>
          <w:lang w:val="de-DE"/>
        </w:rPr>
        <w:t xml:space="preserve"> für </w:t>
      </w:r>
      <w:r w:rsidR="00897587">
        <w:rPr>
          <w:rFonts w:ascii="Arial" w:hAnsi="Arial" w:cs="Arial"/>
          <w:sz w:val="20"/>
          <w:szCs w:val="20"/>
          <w:lang w:val="de-DE"/>
        </w:rPr>
        <w:t>die ste</w:t>
      </w:r>
      <w:r w:rsidR="00641EC6">
        <w:rPr>
          <w:rFonts w:ascii="Arial" w:hAnsi="Arial" w:cs="Arial"/>
          <w:sz w:val="20"/>
          <w:szCs w:val="20"/>
          <w:lang w:val="de-DE"/>
        </w:rPr>
        <w:t>tig wachsende</w:t>
      </w:r>
      <w:r w:rsidR="00DB1A38">
        <w:rPr>
          <w:rFonts w:ascii="Arial" w:hAnsi="Arial" w:cs="Arial"/>
          <w:sz w:val="20"/>
          <w:szCs w:val="20"/>
          <w:lang w:val="de-DE"/>
        </w:rPr>
        <w:t>n</w:t>
      </w:r>
      <w:r w:rsidR="00641EC6">
        <w:rPr>
          <w:rFonts w:ascii="Arial" w:hAnsi="Arial" w:cs="Arial"/>
          <w:sz w:val="20"/>
          <w:szCs w:val="20"/>
          <w:lang w:val="de-DE"/>
        </w:rPr>
        <w:t xml:space="preserve"> Ansprüche </w:t>
      </w:r>
      <w:r w:rsidR="00DB1A38">
        <w:rPr>
          <w:rFonts w:ascii="Arial" w:hAnsi="Arial" w:cs="Arial"/>
          <w:sz w:val="20"/>
          <w:szCs w:val="20"/>
          <w:lang w:val="de-DE"/>
        </w:rPr>
        <w:t>der</w:t>
      </w:r>
      <w:r w:rsidR="00641EC6">
        <w:rPr>
          <w:rFonts w:ascii="Arial" w:hAnsi="Arial" w:cs="Arial"/>
          <w:sz w:val="20"/>
          <w:szCs w:val="20"/>
          <w:lang w:val="de-DE"/>
        </w:rPr>
        <w:t xml:space="preserve"> Druck- und Papierindustrie</w:t>
      </w:r>
      <w:r w:rsidRPr="0052756F">
        <w:rPr>
          <w:rFonts w:ascii="Arial" w:hAnsi="Arial" w:cs="Arial"/>
          <w:sz w:val="20"/>
          <w:szCs w:val="20"/>
          <w:lang w:val="de-DE"/>
        </w:rPr>
        <w:t xml:space="preserve">. </w:t>
      </w:r>
    </w:p>
    <w:p w14:paraId="603D86C8" w14:textId="77777777" w:rsidR="0052756F" w:rsidRDefault="0052756F" w:rsidP="00815500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14:paraId="33689CE5" w14:textId="77777777" w:rsidR="0052756F" w:rsidRPr="00A06399" w:rsidRDefault="0052756F" w:rsidP="00815500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14:paraId="5A47476F" w14:textId="444F0415" w:rsidR="00297C08" w:rsidRPr="00493EC7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 xml:space="preserve">Zeichen: </w:t>
      </w:r>
      <w:r w:rsidR="00897587">
        <w:rPr>
          <w:rFonts w:ascii="Arial" w:hAnsi="Arial" w:cs="Arial"/>
          <w:sz w:val="20"/>
          <w:szCs w:val="20"/>
          <w:lang w:val="de-DE"/>
        </w:rPr>
        <w:t>1.706</w:t>
      </w:r>
    </w:p>
    <w:p w14:paraId="06A7DA03" w14:textId="77777777" w:rsidR="00297C08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14:paraId="6FDE15EB" w14:textId="77777777" w:rsidR="00721BD8" w:rsidRPr="00493EC7" w:rsidRDefault="00721BD8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14:paraId="70635617" w14:textId="77777777" w:rsidR="00297C08" w:rsidRPr="00493EC7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b/>
          <w:sz w:val="20"/>
          <w:szCs w:val="20"/>
          <w:lang w:val="de-DE"/>
        </w:rPr>
      </w:pPr>
      <w:r w:rsidRPr="00493EC7">
        <w:rPr>
          <w:rFonts w:ascii="Arial" w:hAnsi="Arial" w:cs="Arial"/>
          <w:b/>
          <w:sz w:val="20"/>
          <w:szCs w:val="20"/>
          <w:lang w:val="de-DE"/>
        </w:rPr>
        <w:t>Bilder</w:t>
      </w:r>
    </w:p>
    <w:p w14:paraId="2DEAA89E" w14:textId="77777777" w:rsidR="00297C08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tbl>
      <w:tblPr>
        <w:tblW w:w="7230" w:type="dxa"/>
        <w:tblLayout w:type="fixed"/>
        <w:tblLook w:val="00A0" w:firstRow="1" w:lastRow="0" w:firstColumn="1" w:lastColumn="0" w:noHBand="0" w:noVBand="0"/>
      </w:tblPr>
      <w:tblGrid>
        <w:gridCol w:w="1735"/>
        <w:gridCol w:w="5495"/>
      </w:tblGrid>
      <w:tr w:rsidR="00326718" w:rsidRPr="00897587" w14:paraId="373C6CF4" w14:textId="77777777" w:rsidTr="005B166F">
        <w:tc>
          <w:tcPr>
            <w:tcW w:w="1735" w:type="dxa"/>
            <w:vMerge w:val="restart"/>
            <w:tcMar>
              <w:left w:w="0" w:type="dxa"/>
              <w:right w:w="0" w:type="dxa"/>
            </w:tcMar>
          </w:tcPr>
          <w:p w14:paraId="457AD1D1" w14:textId="77777777" w:rsidR="00326718" w:rsidRPr="000C342D" w:rsidRDefault="00326718" w:rsidP="005B166F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de-DE"/>
              </w:rPr>
            </w:pPr>
            <w:r>
              <w:rPr>
                <w:rFonts w:ascii="Arial" w:eastAsia="MS Gothic" w:hAnsi="Arial" w:cs="Arial"/>
                <w:noProof/>
                <w:lang w:val="de-DE" w:eastAsia="de-DE"/>
              </w:rPr>
              <w:drawing>
                <wp:inline distT="0" distB="0" distL="0" distR="0" wp14:anchorId="51C33C69" wp14:editId="49F16BE0">
                  <wp:extent cx="1080000" cy="1080000"/>
                  <wp:effectExtent l="0" t="0" r="6350" b="635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Zeon-DKT-IRC-2015-screen-PM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14:paraId="13D01745" w14:textId="3C13B678" w:rsidR="00326718" w:rsidRPr="005B7C02" w:rsidRDefault="00F507D5" w:rsidP="005B166F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de-DE"/>
              </w:rPr>
            </w:pPr>
            <w:r>
              <w:rPr>
                <w:rFonts w:ascii="Arial" w:eastAsia="MS Gothic" w:hAnsi="Arial" w:cs="Arial"/>
                <w:lang w:val="de-DE"/>
              </w:rPr>
              <w:t>ZEON</w:t>
            </w:r>
            <w:r w:rsidR="00326718" w:rsidRPr="005B7C02">
              <w:rPr>
                <w:rFonts w:ascii="Arial" w:eastAsia="MS Gothic" w:hAnsi="Arial" w:cs="Arial"/>
                <w:lang w:val="de-DE"/>
              </w:rPr>
              <w:t xml:space="preserve"> </w:t>
            </w:r>
            <w:r w:rsidR="00326718">
              <w:rPr>
                <w:rFonts w:ascii="Arial" w:eastAsia="MS Gothic" w:hAnsi="Arial" w:cs="Arial"/>
                <w:lang w:val="de-DE"/>
              </w:rPr>
              <w:t xml:space="preserve">ist </w:t>
            </w:r>
            <w:r w:rsidR="00326718" w:rsidRPr="005947EC">
              <w:rPr>
                <w:rFonts w:ascii="Arial" w:eastAsia="MS Gothic" w:hAnsi="Arial" w:cs="Arial"/>
                <w:lang w:val="de-DE"/>
              </w:rPr>
              <w:t>anerkannter Entwicklungspartner</w:t>
            </w:r>
            <w:r w:rsidR="00326718">
              <w:rPr>
                <w:rFonts w:ascii="Arial" w:eastAsia="MS Gothic" w:hAnsi="Arial" w:cs="Arial"/>
                <w:lang w:val="de-DE"/>
              </w:rPr>
              <w:t xml:space="preserve"> für</w:t>
            </w:r>
            <w:r w:rsidR="00326718" w:rsidRPr="005947EC">
              <w:rPr>
                <w:rFonts w:ascii="Arial" w:eastAsia="MS Gothic" w:hAnsi="Arial" w:cs="Arial"/>
                <w:lang w:val="de-DE"/>
              </w:rPr>
              <w:t xml:space="preserve"> </w:t>
            </w:r>
            <w:r w:rsidR="00326718">
              <w:rPr>
                <w:rFonts w:ascii="Arial" w:eastAsia="MS Gothic" w:hAnsi="Arial" w:cs="Arial"/>
                <w:lang w:val="de-DE"/>
              </w:rPr>
              <w:t>Elastomere und Spezialchemikalien</w:t>
            </w:r>
          </w:p>
          <w:p w14:paraId="31196B76" w14:textId="77777777" w:rsidR="00326718" w:rsidRPr="005B7C02" w:rsidRDefault="00326718" w:rsidP="005B166F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de-DE"/>
              </w:rPr>
            </w:pPr>
          </w:p>
        </w:tc>
      </w:tr>
      <w:tr w:rsidR="00326718" w:rsidRPr="006167BF" w14:paraId="786D9853" w14:textId="77777777" w:rsidTr="005B166F">
        <w:trPr>
          <w:trHeight w:val="419"/>
        </w:trPr>
        <w:tc>
          <w:tcPr>
            <w:tcW w:w="1735" w:type="dxa"/>
            <w:vMerge/>
            <w:tcMar>
              <w:left w:w="0" w:type="dxa"/>
              <w:right w:w="0" w:type="dxa"/>
            </w:tcMar>
          </w:tcPr>
          <w:p w14:paraId="242C9360" w14:textId="77777777" w:rsidR="00326718" w:rsidRPr="005B7C02" w:rsidRDefault="00326718" w:rsidP="005B166F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de-DE"/>
              </w:rPr>
            </w:pPr>
          </w:p>
        </w:tc>
        <w:tc>
          <w:tcPr>
            <w:tcW w:w="5495" w:type="dxa"/>
          </w:tcPr>
          <w:p w14:paraId="5D1E8F55" w14:textId="77777777" w:rsidR="00326718" w:rsidRPr="006167BF" w:rsidRDefault="00326718" w:rsidP="005B166F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proofErr w:type="spellStart"/>
            <w:r>
              <w:rPr>
                <w:rFonts w:ascii="Arial" w:eastAsia="MS Gothic" w:hAnsi="Arial" w:cs="Arial" w:hint="eastAsia"/>
                <w:lang w:val="en-GB"/>
              </w:rPr>
              <w:t>B</w:t>
            </w:r>
            <w:r>
              <w:rPr>
                <w:rFonts w:ascii="Arial" w:eastAsia="MS Gothic" w:hAnsi="Arial" w:cs="Arial"/>
                <w:lang w:val="en-GB"/>
              </w:rPr>
              <w:t>ildquelle</w:t>
            </w:r>
            <w:proofErr w:type="spellEnd"/>
            <w:r>
              <w:rPr>
                <w:rFonts w:ascii="Arial" w:eastAsia="MS Gothic" w:hAnsi="Arial" w:cs="Arial"/>
                <w:lang w:val="en-GB"/>
              </w:rPr>
              <w:t>: Zeon Europe GmbH</w:t>
            </w:r>
          </w:p>
        </w:tc>
      </w:tr>
      <w:tr w:rsidR="00326718" w:rsidRPr="006167BF" w14:paraId="69B4A39A" w14:textId="77777777" w:rsidTr="005B166F">
        <w:tc>
          <w:tcPr>
            <w:tcW w:w="1735" w:type="dxa"/>
            <w:vMerge/>
            <w:tcMar>
              <w:left w:w="0" w:type="dxa"/>
              <w:right w:w="0" w:type="dxa"/>
            </w:tcMar>
          </w:tcPr>
          <w:p w14:paraId="1F79B04D" w14:textId="77777777" w:rsidR="00326718" w:rsidRPr="006167BF" w:rsidRDefault="00326718" w:rsidP="005B166F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GB"/>
              </w:rPr>
            </w:pPr>
          </w:p>
        </w:tc>
        <w:tc>
          <w:tcPr>
            <w:tcW w:w="5495" w:type="dxa"/>
          </w:tcPr>
          <w:p w14:paraId="1A6D2F19" w14:textId="227E604A" w:rsidR="00326718" w:rsidRPr="006167BF" w:rsidRDefault="00326718" w:rsidP="00326718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 w:hint="eastAsia"/>
                <w:lang w:val="en-GB"/>
              </w:rPr>
              <w:t>D</w:t>
            </w:r>
            <w:r>
              <w:rPr>
                <w:rFonts w:ascii="Arial" w:eastAsia="MS Gothic" w:hAnsi="Arial" w:cs="Arial"/>
                <w:lang w:val="en-GB"/>
              </w:rPr>
              <w:t>ownload</w:t>
            </w:r>
            <w:r>
              <w:rPr>
                <w:rFonts w:ascii="Arial" w:eastAsia="MS Gothic" w:hAnsi="Arial" w:cs="Arial" w:hint="eastAsia"/>
                <w:lang w:val="en-GB"/>
              </w:rPr>
              <w:t>:</w:t>
            </w:r>
            <w:r w:rsidRPr="000808B5">
              <w:rPr>
                <w:rFonts w:ascii="Arial" w:eastAsia="MS Gothic" w:hAnsi="Arial" w:cs="Arial"/>
                <w:lang w:val="en-GB"/>
              </w:rPr>
              <w:t xml:space="preserve"> </w:t>
            </w:r>
            <w:r w:rsidRPr="000808B5">
              <w:rPr>
                <w:rFonts w:ascii="Arial" w:eastAsia="MS Gothic" w:hAnsi="Arial" w:cs="Arial"/>
                <w:sz w:val="16"/>
                <w:szCs w:val="16"/>
                <w:lang w:val="en-GB"/>
              </w:rPr>
              <w:t>http://www.ahlendorf-news.com/media/news/images/</w:t>
            </w:r>
            <w:r>
              <w:rPr>
                <w:rFonts w:ascii="Arial" w:eastAsia="MS Gothic" w:hAnsi="Arial" w:cs="Arial"/>
                <w:sz w:val="16"/>
                <w:szCs w:val="16"/>
                <w:lang w:val="en-GB"/>
              </w:rPr>
              <w:t>Zeon-drupa-2016-H.jpg</w:t>
            </w:r>
          </w:p>
        </w:tc>
      </w:tr>
      <w:tr w:rsidR="00297C08" w:rsidRPr="006167BF" w14:paraId="2FF3042F" w14:textId="77777777" w:rsidTr="00BA3FDB">
        <w:trPr>
          <w:trHeight w:val="237"/>
        </w:trPr>
        <w:tc>
          <w:tcPr>
            <w:tcW w:w="1735" w:type="dxa"/>
            <w:tcMar>
              <w:left w:w="0" w:type="dxa"/>
              <w:right w:w="0" w:type="dxa"/>
            </w:tcMar>
          </w:tcPr>
          <w:p w14:paraId="535B3265" w14:textId="77777777" w:rsidR="00297C08" w:rsidRPr="006167BF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US"/>
              </w:rPr>
            </w:pPr>
          </w:p>
        </w:tc>
        <w:tc>
          <w:tcPr>
            <w:tcW w:w="5495" w:type="dxa"/>
          </w:tcPr>
          <w:p w14:paraId="6CA924BB" w14:textId="77777777" w:rsidR="00297C08" w:rsidRPr="006167BF" w:rsidRDefault="00297C08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</w:p>
        </w:tc>
      </w:tr>
      <w:tr w:rsidR="00297C08" w:rsidRPr="00C403ED" w14:paraId="77661EA7" w14:textId="77777777" w:rsidTr="00BA3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9"/>
        </w:trPr>
        <w:tc>
          <w:tcPr>
            <w:tcW w:w="1735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8F4486F" w14:textId="77777777" w:rsidR="00297C08" w:rsidRPr="006167BF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/>
                <w:noProof/>
                <w:lang w:val="de-DE" w:eastAsia="de-DE"/>
              </w:rPr>
              <w:drawing>
                <wp:inline distT="0" distB="0" distL="0" distR="0" wp14:anchorId="222A5867" wp14:editId="4AD2AD01">
                  <wp:extent cx="1080000" cy="1076400"/>
                  <wp:effectExtent l="0" t="0" r="635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Zeon-Hubert-Thimm-screen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58" b="16631"/>
                          <a:stretch/>
                        </pic:blipFill>
                        <pic:spPr bwMode="auto">
                          <a:xfrm>
                            <a:off x="0" y="0"/>
                            <a:ext cx="1080000" cy="10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47D63498" w14:textId="56C8BDEC" w:rsidR="00297C08" w:rsidRDefault="00297C08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hAnsi="Arial" w:cs="Arial"/>
                <w:lang w:val="de-DE"/>
              </w:rPr>
            </w:pPr>
            <w:r w:rsidRPr="006167BF">
              <w:rPr>
                <w:rFonts w:ascii="Arial" w:hAnsi="Arial" w:cs="Arial"/>
                <w:lang w:val="de-DE"/>
              </w:rPr>
              <w:t xml:space="preserve">Hubert Thimm ist </w:t>
            </w:r>
            <w:r>
              <w:rPr>
                <w:rFonts w:ascii="Arial" w:hAnsi="Arial" w:cs="Arial"/>
                <w:lang w:val="de-DE"/>
              </w:rPr>
              <w:t xml:space="preserve">Commercial </w:t>
            </w:r>
            <w:proofErr w:type="spellStart"/>
            <w:r>
              <w:rPr>
                <w:rFonts w:ascii="Arial" w:hAnsi="Arial" w:cs="Arial"/>
                <w:lang w:val="de-DE"/>
              </w:rPr>
              <w:t>Director</w:t>
            </w:r>
            <w:proofErr w:type="spellEnd"/>
            <w:r w:rsidRPr="00493EC7">
              <w:rPr>
                <w:rFonts w:ascii="Arial" w:hAnsi="Arial" w:cs="Arial"/>
                <w:lang w:val="de-DE"/>
              </w:rPr>
              <w:t xml:space="preserve"> </w:t>
            </w:r>
            <w:r w:rsidR="00770B3D">
              <w:rPr>
                <w:rFonts w:ascii="Arial" w:hAnsi="Arial" w:cs="Arial"/>
                <w:lang w:val="de-DE"/>
              </w:rPr>
              <w:t>der ZEON</w:t>
            </w:r>
            <w:r w:rsidRPr="006167BF">
              <w:rPr>
                <w:rFonts w:ascii="Arial" w:hAnsi="Arial" w:cs="Arial"/>
                <w:lang w:val="de-DE"/>
              </w:rPr>
              <w:t xml:space="preserve"> Europe GmbH</w:t>
            </w:r>
          </w:p>
          <w:p w14:paraId="6E8B7721" w14:textId="77777777" w:rsidR="00BA3FDB" w:rsidRPr="006167BF" w:rsidRDefault="00BA3FDB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de-DE"/>
              </w:rPr>
            </w:pPr>
          </w:p>
        </w:tc>
      </w:tr>
      <w:tr w:rsidR="00297C08" w:rsidRPr="000808B5" w14:paraId="7851E7FB" w14:textId="77777777" w:rsidTr="00BA3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9"/>
        </w:trPr>
        <w:tc>
          <w:tcPr>
            <w:tcW w:w="173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3B2DBA4" w14:textId="77777777" w:rsidR="00297C08" w:rsidRPr="006167BF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de-DE"/>
              </w:rPr>
            </w:pP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1FA0D681" w14:textId="77777777" w:rsidR="00297C08" w:rsidRPr="000808B5" w:rsidRDefault="00297C08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proofErr w:type="spellStart"/>
            <w:r>
              <w:rPr>
                <w:rFonts w:ascii="Arial" w:eastAsia="MS Gothic" w:hAnsi="Arial" w:cs="Arial" w:hint="eastAsia"/>
                <w:lang w:val="en-GB"/>
              </w:rPr>
              <w:t>B</w:t>
            </w:r>
            <w:r>
              <w:rPr>
                <w:rFonts w:ascii="Arial" w:eastAsia="MS Gothic" w:hAnsi="Arial" w:cs="Arial"/>
                <w:lang w:val="en-GB"/>
              </w:rPr>
              <w:t>ildquelle</w:t>
            </w:r>
            <w:proofErr w:type="spellEnd"/>
            <w:r>
              <w:rPr>
                <w:rFonts w:ascii="Arial" w:eastAsia="MS Gothic" w:hAnsi="Arial" w:cs="Arial"/>
                <w:lang w:val="en-GB"/>
              </w:rPr>
              <w:t>: Zeon Europe GmbH</w:t>
            </w:r>
          </w:p>
        </w:tc>
      </w:tr>
      <w:tr w:rsidR="00297C08" w:rsidRPr="000808B5" w14:paraId="694A9E49" w14:textId="77777777" w:rsidTr="00BA3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8"/>
        </w:trPr>
        <w:tc>
          <w:tcPr>
            <w:tcW w:w="173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93D6F35" w14:textId="77777777" w:rsidR="00297C08" w:rsidRPr="000808B5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GB"/>
              </w:rPr>
            </w:pP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44E03B2A" w14:textId="77777777" w:rsidR="00297C08" w:rsidRPr="000808B5" w:rsidRDefault="00297C08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 w:hint="eastAsia"/>
                <w:lang w:val="en-GB"/>
              </w:rPr>
              <w:t>D</w:t>
            </w:r>
            <w:r>
              <w:rPr>
                <w:rFonts w:ascii="Arial" w:eastAsia="MS Gothic" w:hAnsi="Arial" w:cs="Arial"/>
                <w:lang w:val="en-GB"/>
              </w:rPr>
              <w:t>ownload</w:t>
            </w:r>
            <w:r>
              <w:rPr>
                <w:rFonts w:ascii="Arial" w:eastAsia="MS Gothic" w:hAnsi="Arial" w:cs="Arial" w:hint="eastAsia"/>
                <w:lang w:val="en-GB"/>
              </w:rPr>
              <w:t>:</w:t>
            </w:r>
            <w:r w:rsidRPr="000808B5">
              <w:rPr>
                <w:rFonts w:ascii="Arial" w:eastAsia="MS Gothic" w:hAnsi="Arial" w:cs="Arial"/>
                <w:lang w:val="en-GB"/>
              </w:rPr>
              <w:t xml:space="preserve"> </w:t>
            </w:r>
            <w:r w:rsidRPr="000808B5">
              <w:rPr>
                <w:rFonts w:ascii="Arial" w:eastAsia="MS Gothic" w:hAnsi="Arial" w:cs="Arial"/>
                <w:sz w:val="16"/>
                <w:szCs w:val="16"/>
                <w:lang w:val="en-GB"/>
              </w:rPr>
              <w:t>http://www.ahlendorf-news.com/media/news/images/</w:t>
            </w:r>
            <w:r>
              <w:rPr>
                <w:rFonts w:ascii="Arial" w:eastAsia="MS Gothic" w:hAnsi="Arial" w:cs="Arial"/>
                <w:sz w:val="16"/>
                <w:szCs w:val="16"/>
                <w:lang w:val="en-GB"/>
              </w:rPr>
              <w:t>Zeon-Hubert-Thimm</w:t>
            </w:r>
            <w:r w:rsidRPr="000808B5">
              <w:rPr>
                <w:rFonts w:ascii="Arial" w:eastAsia="MS Gothic" w:hAnsi="Arial" w:cs="Arial"/>
                <w:sz w:val="16"/>
                <w:szCs w:val="16"/>
                <w:lang w:val="en-GB"/>
              </w:rPr>
              <w:t>-H.jpg</w:t>
            </w:r>
          </w:p>
        </w:tc>
      </w:tr>
    </w:tbl>
    <w:p w14:paraId="497EFC39" w14:textId="77777777" w:rsidR="00721BD8" w:rsidRPr="004968F6" w:rsidRDefault="00721BD8" w:rsidP="00297C08">
      <w:pPr>
        <w:tabs>
          <w:tab w:val="left" w:pos="7088"/>
        </w:tabs>
        <w:rPr>
          <w:rFonts w:ascii="Arial" w:hAnsi="Arial" w:cs="Arial"/>
          <w:b/>
          <w:sz w:val="20"/>
          <w:szCs w:val="20"/>
        </w:rPr>
      </w:pPr>
    </w:p>
    <w:p w14:paraId="1795FB80" w14:textId="77777777" w:rsidR="00721BD8" w:rsidRPr="004968F6" w:rsidRDefault="00721BD8">
      <w:pPr>
        <w:rPr>
          <w:rFonts w:ascii="Arial" w:hAnsi="Arial" w:cs="Arial"/>
          <w:b/>
          <w:sz w:val="20"/>
          <w:szCs w:val="20"/>
        </w:rPr>
      </w:pPr>
      <w:r w:rsidRPr="004968F6">
        <w:rPr>
          <w:rFonts w:ascii="Arial" w:hAnsi="Arial" w:cs="Arial"/>
          <w:b/>
          <w:sz w:val="20"/>
          <w:szCs w:val="20"/>
        </w:rPr>
        <w:br w:type="page"/>
      </w:r>
    </w:p>
    <w:p w14:paraId="0CF6A9E9" w14:textId="7D3E4159" w:rsidR="00297C08" w:rsidRDefault="00770B3D" w:rsidP="00297C08">
      <w:pPr>
        <w:tabs>
          <w:tab w:val="left" w:pos="7088"/>
        </w:tabs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b/>
          <w:sz w:val="20"/>
          <w:szCs w:val="20"/>
          <w:lang w:val="de-DE"/>
        </w:rPr>
        <w:lastRenderedPageBreak/>
        <w:t>Über ZEON</w:t>
      </w:r>
      <w:r w:rsidR="00297C08" w:rsidRPr="00493EC7">
        <w:rPr>
          <w:rFonts w:ascii="Arial" w:hAnsi="Arial" w:cs="Arial"/>
          <w:b/>
          <w:sz w:val="20"/>
          <w:szCs w:val="20"/>
          <w:lang w:val="de-DE"/>
        </w:rPr>
        <w:t xml:space="preserve"> Europe</w:t>
      </w:r>
      <w:r w:rsidR="00297C08">
        <w:rPr>
          <w:rFonts w:ascii="Arial" w:hAnsi="Arial" w:cs="Arial"/>
          <w:b/>
          <w:sz w:val="20"/>
          <w:szCs w:val="20"/>
          <w:lang w:val="de-DE"/>
        </w:rPr>
        <w:t xml:space="preserve"> GmbH</w:t>
      </w:r>
    </w:p>
    <w:p w14:paraId="6DE0FC86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b/>
          <w:sz w:val="20"/>
          <w:szCs w:val="20"/>
          <w:lang w:val="de-DE"/>
        </w:rPr>
      </w:pPr>
    </w:p>
    <w:p w14:paraId="76166C7A" w14:textId="77777777" w:rsidR="004B2CEB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 xml:space="preserve">Die </w:t>
      </w:r>
      <w:r w:rsidR="00770B3D">
        <w:rPr>
          <w:rFonts w:ascii="Arial" w:hAnsi="Arial" w:cs="Arial"/>
          <w:sz w:val="20"/>
          <w:szCs w:val="20"/>
          <w:lang w:val="de-DE"/>
        </w:rPr>
        <w:t>ZEON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Europe</w:t>
      </w:r>
      <w:r>
        <w:rPr>
          <w:rFonts w:ascii="Arial" w:hAnsi="Arial" w:cs="Arial"/>
          <w:sz w:val="20"/>
          <w:szCs w:val="20"/>
          <w:lang w:val="de-DE"/>
        </w:rPr>
        <w:t xml:space="preserve"> GmbH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ist die</w:t>
      </w:r>
      <w:r>
        <w:rPr>
          <w:rFonts w:ascii="Arial" w:hAnsi="Arial" w:cs="Arial"/>
          <w:sz w:val="20"/>
          <w:szCs w:val="20"/>
          <w:lang w:val="de-DE"/>
        </w:rPr>
        <w:t xml:space="preserve"> in Düsseldorf ansässige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europäi</w:t>
      </w:r>
      <w:r w:rsidR="00770B3D">
        <w:rPr>
          <w:rFonts w:ascii="Arial" w:hAnsi="Arial" w:cs="Arial"/>
          <w:sz w:val="20"/>
          <w:szCs w:val="20"/>
          <w:lang w:val="de-DE"/>
        </w:rPr>
        <w:t>sche Hauptniederlassung der ZEON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Corporation. Als ein weltweit führender Hersteller für Synthesekau</w:t>
      </w:r>
      <w:r w:rsidR="00F12551">
        <w:rPr>
          <w:rFonts w:ascii="Arial" w:hAnsi="Arial" w:cs="Arial"/>
          <w:sz w:val="20"/>
          <w:szCs w:val="20"/>
          <w:lang w:val="de-DE"/>
        </w:rPr>
        <w:t>tschuk beschäftigt Z</w:t>
      </w:r>
      <w:r w:rsidR="005D428A">
        <w:rPr>
          <w:rFonts w:ascii="Arial" w:hAnsi="Arial" w:cs="Arial"/>
          <w:sz w:val="20"/>
          <w:szCs w:val="20"/>
          <w:lang w:val="de-DE"/>
        </w:rPr>
        <w:t>EON</w:t>
      </w:r>
      <w:r w:rsidR="00F12551">
        <w:rPr>
          <w:rFonts w:ascii="Arial" w:hAnsi="Arial" w:cs="Arial"/>
          <w:sz w:val="20"/>
          <w:szCs w:val="20"/>
          <w:lang w:val="de-DE"/>
        </w:rPr>
        <w:t xml:space="preserve"> über 3.1</w:t>
      </w:r>
      <w:r w:rsidRPr="00493EC7">
        <w:rPr>
          <w:rFonts w:ascii="Arial" w:hAnsi="Arial" w:cs="Arial"/>
          <w:sz w:val="20"/>
          <w:szCs w:val="20"/>
          <w:lang w:val="de-DE"/>
        </w:rPr>
        <w:t>00</w:t>
      </w:r>
      <w:r>
        <w:rPr>
          <w:rFonts w:ascii="Arial" w:hAnsi="Arial" w:cs="Arial"/>
          <w:sz w:val="20"/>
          <w:szCs w:val="20"/>
          <w:lang w:val="de-DE"/>
        </w:rPr>
        <w:t> 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Mitarbeiter </w:t>
      </w:r>
      <w:r w:rsidR="007F710E">
        <w:rPr>
          <w:rFonts w:ascii="Arial" w:hAnsi="Arial" w:cs="Arial"/>
          <w:sz w:val="20"/>
          <w:szCs w:val="20"/>
          <w:lang w:val="de-DE"/>
        </w:rPr>
        <w:t>an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</w:t>
      </w:r>
      <w:r>
        <w:rPr>
          <w:rFonts w:ascii="Arial" w:hAnsi="Arial" w:cs="Arial"/>
          <w:sz w:val="20"/>
          <w:szCs w:val="20"/>
          <w:lang w:val="de-DE"/>
        </w:rPr>
        <w:t>44 </w:t>
      </w:r>
      <w:r w:rsidR="007F710E">
        <w:rPr>
          <w:rFonts w:ascii="Arial" w:hAnsi="Arial" w:cs="Arial"/>
          <w:sz w:val="20"/>
          <w:szCs w:val="20"/>
          <w:lang w:val="de-DE"/>
        </w:rPr>
        <w:t>Standorten.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</w:t>
      </w:r>
    </w:p>
    <w:p w14:paraId="72CCE2B3" w14:textId="77777777" w:rsidR="004B2CEB" w:rsidRDefault="004B2CEB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</w:p>
    <w:p w14:paraId="3921EEF4" w14:textId="2D338E8E" w:rsidR="004B2CEB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 xml:space="preserve">Das breite Produktportfolio </w:t>
      </w:r>
      <w:r>
        <w:rPr>
          <w:rFonts w:ascii="Arial" w:hAnsi="Arial" w:cs="Arial"/>
          <w:sz w:val="20"/>
          <w:szCs w:val="20"/>
          <w:lang w:val="de-DE"/>
        </w:rPr>
        <w:t>reicht von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</w:t>
      </w:r>
      <w:r>
        <w:rPr>
          <w:rFonts w:ascii="Arial" w:hAnsi="Arial" w:cs="Arial"/>
          <w:sz w:val="20"/>
          <w:szCs w:val="20"/>
          <w:lang w:val="de-DE"/>
        </w:rPr>
        <w:t>E</w:t>
      </w:r>
      <w:r w:rsidRPr="00493EC7">
        <w:rPr>
          <w:rFonts w:ascii="Arial" w:hAnsi="Arial" w:cs="Arial"/>
          <w:sz w:val="20"/>
          <w:szCs w:val="20"/>
          <w:lang w:val="de-DE"/>
        </w:rPr>
        <w:t>lastomere</w:t>
      </w:r>
      <w:r>
        <w:rPr>
          <w:rFonts w:ascii="Arial" w:hAnsi="Arial" w:cs="Arial"/>
          <w:sz w:val="20"/>
          <w:szCs w:val="20"/>
          <w:lang w:val="de-DE"/>
        </w:rPr>
        <w:t xml:space="preserve">n 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für Reifenanwendungen bis hin zu hitze- und ölbeständigen Spezialelastomeren für </w:t>
      </w:r>
      <w:r w:rsidR="009D08CA">
        <w:rPr>
          <w:rFonts w:ascii="Arial" w:hAnsi="Arial" w:cs="Arial"/>
          <w:sz w:val="20"/>
          <w:szCs w:val="20"/>
          <w:lang w:val="de-DE"/>
        </w:rPr>
        <w:t>unterschiedliche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Industriebereiche. </w:t>
      </w:r>
      <w:r>
        <w:rPr>
          <w:rFonts w:ascii="Arial" w:hAnsi="Arial" w:cs="Arial"/>
          <w:sz w:val="20"/>
          <w:szCs w:val="20"/>
          <w:lang w:val="de-DE"/>
        </w:rPr>
        <w:t>Die Forschung und Entwicklung zuku</w:t>
      </w:r>
      <w:r w:rsidRPr="00493EC7">
        <w:rPr>
          <w:rFonts w:ascii="Arial" w:hAnsi="Arial" w:cs="Arial"/>
          <w:sz w:val="20"/>
          <w:szCs w:val="20"/>
          <w:lang w:val="de-DE"/>
        </w:rPr>
        <w:t>nft</w:t>
      </w:r>
      <w:r>
        <w:rPr>
          <w:rFonts w:ascii="Arial" w:hAnsi="Arial" w:cs="Arial"/>
          <w:sz w:val="20"/>
          <w:szCs w:val="20"/>
          <w:lang w:val="de-DE"/>
        </w:rPr>
        <w:t>sfähiger Produkte stehen stark im Fokus.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</w:t>
      </w:r>
      <w:r>
        <w:rPr>
          <w:rFonts w:ascii="Arial" w:hAnsi="Arial" w:cs="Arial"/>
          <w:sz w:val="20"/>
          <w:szCs w:val="20"/>
          <w:lang w:val="de-DE"/>
        </w:rPr>
        <w:t xml:space="preserve">Als 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anerkannter Entwicklungspartner </w:t>
      </w:r>
      <w:r>
        <w:rPr>
          <w:rFonts w:ascii="Arial" w:hAnsi="Arial" w:cs="Arial"/>
          <w:sz w:val="20"/>
          <w:szCs w:val="20"/>
          <w:lang w:val="de-DE"/>
        </w:rPr>
        <w:t>arbeitet Z</w:t>
      </w:r>
      <w:r w:rsidR="0021340E">
        <w:rPr>
          <w:rFonts w:ascii="Arial" w:hAnsi="Arial" w:cs="Arial"/>
          <w:sz w:val="20"/>
          <w:szCs w:val="20"/>
          <w:lang w:val="de-DE"/>
        </w:rPr>
        <w:t>EON</w:t>
      </w:r>
      <w:r>
        <w:rPr>
          <w:rFonts w:ascii="Arial" w:hAnsi="Arial" w:cs="Arial"/>
          <w:sz w:val="20"/>
          <w:szCs w:val="20"/>
          <w:lang w:val="de-DE"/>
        </w:rPr>
        <w:t xml:space="preserve"> an </w:t>
      </w:r>
      <w:r w:rsidRPr="00493EC7">
        <w:rPr>
          <w:rFonts w:ascii="Arial" w:hAnsi="Arial" w:cs="Arial"/>
          <w:sz w:val="20"/>
          <w:szCs w:val="20"/>
          <w:lang w:val="de-DE"/>
        </w:rPr>
        <w:t>kundenspezifische</w:t>
      </w:r>
      <w:r>
        <w:rPr>
          <w:rFonts w:ascii="Arial" w:hAnsi="Arial" w:cs="Arial"/>
          <w:sz w:val="20"/>
          <w:szCs w:val="20"/>
          <w:lang w:val="de-DE"/>
        </w:rPr>
        <w:t>n Lösungen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. </w:t>
      </w:r>
    </w:p>
    <w:p w14:paraId="4BFAA26D" w14:textId="77777777" w:rsidR="004B2CEB" w:rsidRDefault="004B2CEB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</w:p>
    <w:p w14:paraId="6B449950" w14:textId="65D8DF4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 xml:space="preserve">Einsatz finden die elastischen Polymere in den verschiedensten Industrien </w:t>
      </w:r>
      <w:r>
        <w:rPr>
          <w:rFonts w:ascii="Arial" w:hAnsi="Arial" w:cs="Arial"/>
          <w:sz w:val="20"/>
          <w:szCs w:val="20"/>
          <w:lang w:val="de-DE"/>
        </w:rPr>
        <w:t>wie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</w:t>
      </w:r>
      <w:r>
        <w:rPr>
          <w:rFonts w:ascii="Arial" w:hAnsi="Arial" w:cs="Arial"/>
          <w:sz w:val="20"/>
          <w:szCs w:val="20"/>
          <w:lang w:val="de-DE"/>
        </w:rPr>
        <w:t>Automobil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, </w:t>
      </w:r>
      <w:r w:rsidR="00CC698B">
        <w:rPr>
          <w:rFonts w:ascii="Arial" w:hAnsi="Arial" w:cs="Arial"/>
          <w:sz w:val="20"/>
          <w:szCs w:val="20"/>
          <w:lang w:val="de-DE"/>
        </w:rPr>
        <w:t xml:space="preserve">Bau, 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Raumfahrt und Automation, </w:t>
      </w:r>
      <w:r w:rsidR="00CC698B">
        <w:rPr>
          <w:rFonts w:ascii="Arial" w:hAnsi="Arial" w:cs="Arial"/>
          <w:sz w:val="20"/>
          <w:szCs w:val="20"/>
          <w:lang w:val="de-DE"/>
        </w:rPr>
        <w:t xml:space="preserve">Maschinenbau, Druck und Papier bis hin zu 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Öl und Gas. Weitere Information stehen unter www.zeon.eu zur Verfügung. </w:t>
      </w:r>
    </w:p>
    <w:p w14:paraId="41BA7CFC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</w:p>
    <w:p w14:paraId="2A59B12E" w14:textId="77777777" w:rsidR="00297C08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</w:p>
    <w:p w14:paraId="4DEEFF30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</w:p>
    <w:p w14:paraId="64C0A73B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b/>
          <w:sz w:val="20"/>
          <w:szCs w:val="20"/>
          <w:lang w:val="de-DE"/>
        </w:rPr>
      </w:pPr>
      <w:r w:rsidRPr="00493EC7">
        <w:rPr>
          <w:rFonts w:ascii="Arial" w:hAnsi="Arial" w:cs="Arial"/>
          <w:b/>
          <w:sz w:val="20"/>
          <w:szCs w:val="20"/>
          <w:lang w:val="de-DE"/>
        </w:rPr>
        <w:t>Pressekontakt:</w:t>
      </w:r>
    </w:p>
    <w:p w14:paraId="4DDC779F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</w:p>
    <w:p w14:paraId="1DE5EBE6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Mandy Ahlendorf</w:t>
      </w:r>
    </w:p>
    <w:p w14:paraId="1897A7EE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proofErr w:type="gramStart"/>
      <w:r w:rsidRPr="00493EC7">
        <w:rPr>
          <w:rFonts w:ascii="Arial" w:hAnsi="Arial" w:cs="Arial"/>
          <w:sz w:val="20"/>
          <w:szCs w:val="20"/>
          <w:lang w:val="de-DE"/>
        </w:rPr>
        <w:t>ahlendorf</w:t>
      </w:r>
      <w:proofErr w:type="gramEnd"/>
      <w:r w:rsidRPr="00493EC7">
        <w:rPr>
          <w:rFonts w:ascii="Arial" w:hAnsi="Arial" w:cs="Arial"/>
          <w:sz w:val="20"/>
          <w:szCs w:val="20"/>
          <w:lang w:val="de-DE"/>
        </w:rPr>
        <w:t xml:space="preserve"> communication</w:t>
      </w:r>
    </w:p>
    <w:p w14:paraId="0D1212FB" w14:textId="6D0BDA00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E-Mail: ma@ahlendorf-communication</w:t>
      </w:r>
      <w:r w:rsidR="00B43C06">
        <w:rPr>
          <w:rFonts w:ascii="Arial" w:hAnsi="Arial" w:cs="Arial"/>
          <w:sz w:val="20"/>
          <w:szCs w:val="20"/>
          <w:lang w:val="de-DE"/>
        </w:rPr>
        <w:t>.com</w:t>
      </w:r>
    </w:p>
    <w:p w14:paraId="096EDF89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Phone: +49 8151 9739098</w:t>
      </w:r>
    </w:p>
    <w:p w14:paraId="7D822EA8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</w:p>
    <w:p w14:paraId="0644E376" w14:textId="7D3CF4EF" w:rsidR="00297C08" w:rsidRPr="00493EC7" w:rsidRDefault="00897587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Svea Meuser</w:t>
      </w:r>
    </w:p>
    <w:p w14:paraId="1BD6E63C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Zeon Europe GmbH</w:t>
      </w:r>
    </w:p>
    <w:p w14:paraId="1E4B4066" w14:textId="1B84347C" w:rsidR="00297C08" w:rsidRPr="00493EC7" w:rsidRDefault="00CC698B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 xml:space="preserve">E-Mail: </w:t>
      </w:r>
      <w:r w:rsidR="00897587">
        <w:rPr>
          <w:rFonts w:ascii="Arial" w:hAnsi="Arial" w:cs="Arial"/>
          <w:sz w:val="20"/>
          <w:szCs w:val="20"/>
          <w:lang w:val="de-DE"/>
        </w:rPr>
        <w:t>svea.meuser</w:t>
      </w:r>
      <w:r w:rsidR="00297C08" w:rsidRPr="00493EC7">
        <w:rPr>
          <w:rFonts w:ascii="Arial" w:hAnsi="Arial" w:cs="Arial"/>
          <w:sz w:val="20"/>
          <w:szCs w:val="20"/>
          <w:lang w:val="de-DE"/>
        </w:rPr>
        <w:t>@zeon.eu</w:t>
      </w:r>
    </w:p>
    <w:p w14:paraId="47F25029" w14:textId="1CC9120F" w:rsidR="00297C08" w:rsidRPr="00493EC7" w:rsidRDefault="00897587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Phone: +49 211 5267 123</w:t>
      </w:r>
      <w:bookmarkStart w:id="0" w:name="_GoBack"/>
      <w:bookmarkEnd w:id="0"/>
    </w:p>
    <w:p w14:paraId="35FA1D32" w14:textId="1E21E7A4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Hans</w:t>
      </w:r>
      <w:r>
        <w:rPr>
          <w:rFonts w:ascii="Arial" w:hAnsi="Arial" w:cs="Arial"/>
          <w:sz w:val="20"/>
          <w:szCs w:val="20"/>
          <w:lang w:val="de-DE"/>
        </w:rPr>
        <w:t>a</w:t>
      </w:r>
      <w:r w:rsidRPr="00493EC7">
        <w:rPr>
          <w:rFonts w:ascii="Arial" w:hAnsi="Arial" w:cs="Arial"/>
          <w:sz w:val="20"/>
          <w:szCs w:val="20"/>
          <w:lang w:val="de-DE"/>
        </w:rPr>
        <w:t>allee 249</w:t>
      </w:r>
    </w:p>
    <w:p w14:paraId="573EDB02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DE-40549 Düsseldorf</w:t>
      </w:r>
    </w:p>
    <w:p w14:paraId="038D8151" w14:textId="24F85715" w:rsidR="00CF0CC9" w:rsidRPr="00897587" w:rsidRDefault="00CF0CC9" w:rsidP="00297C08">
      <w:pPr>
        <w:rPr>
          <w:lang w:val="de-DE"/>
        </w:rPr>
      </w:pPr>
    </w:p>
    <w:sectPr w:rsidR="00CF0CC9" w:rsidRPr="00897587" w:rsidSect="004968F6">
      <w:footerReference w:type="even" r:id="rId9"/>
      <w:footerReference w:type="default" r:id="rId10"/>
      <w:headerReference w:type="first" r:id="rId11"/>
      <w:pgSz w:w="11900" w:h="16840" w:code="9"/>
      <w:pgMar w:top="1701" w:right="3395" w:bottom="1560" w:left="1418" w:header="108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A397F4" w14:textId="77777777" w:rsidR="009D486E" w:rsidRDefault="009D486E">
      <w:r>
        <w:separator/>
      </w:r>
    </w:p>
  </w:endnote>
  <w:endnote w:type="continuationSeparator" w:id="0">
    <w:p w14:paraId="6EBEDF43" w14:textId="77777777" w:rsidR="009D486E" w:rsidRDefault="009D4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6749A6" w14:textId="77777777" w:rsidR="00235E65" w:rsidRDefault="00235E65" w:rsidP="00CC3CA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9473B03" w14:textId="77777777" w:rsidR="00235E65" w:rsidRDefault="00235E65" w:rsidP="00AC5CC4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812B11" w14:textId="3D864B79" w:rsidR="00235E65" w:rsidRPr="00DD6F5E" w:rsidRDefault="00235E65" w:rsidP="00E525C0">
    <w:pPr>
      <w:pStyle w:val="Fuzeile"/>
      <w:framePr w:h="1272" w:hRule="exact" w:wrap="around" w:vAnchor="text" w:hAnchor="margin" w:xAlign="right" w:y="-1037"/>
      <w:rPr>
        <w:rStyle w:val="Seitenzahl"/>
        <w:rFonts w:ascii="Arial" w:hAnsi="Arial" w:cs="Arial"/>
        <w:sz w:val="20"/>
        <w:szCs w:val="20"/>
      </w:rPr>
    </w:pPr>
    <w:proofErr w:type="spellStart"/>
    <w:r w:rsidRPr="00DD6F5E">
      <w:rPr>
        <w:rStyle w:val="Seitenzahl"/>
        <w:rFonts w:ascii="Arial" w:hAnsi="Arial" w:cs="Arial"/>
        <w:sz w:val="20"/>
        <w:szCs w:val="20"/>
      </w:rPr>
      <w:t>Seite</w:t>
    </w:r>
    <w:proofErr w:type="spellEnd"/>
    <w:r w:rsidRPr="00DD6F5E">
      <w:rPr>
        <w:rStyle w:val="Seitenzahl"/>
        <w:rFonts w:ascii="Arial" w:hAnsi="Arial" w:cs="Arial"/>
        <w:sz w:val="20"/>
        <w:szCs w:val="20"/>
      </w:rPr>
      <w:t xml:space="preserve"> </w:t>
    </w:r>
    <w:r w:rsidRPr="00DD6F5E">
      <w:rPr>
        <w:rStyle w:val="Seitenzahl"/>
        <w:rFonts w:ascii="Arial" w:hAnsi="Arial" w:cs="Arial"/>
        <w:sz w:val="20"/>
        <w:szCs w:val="20"/>
      </w:rPr>
      <w:fldChar w:fldCharType="begin"/>
    </w:r>
    <w:r w:rsidRPr="00DD6F5E">
      <w:rPr>
        <w:rStyle w:val="Seitenzahl"/>
        <w:rFonts w:ascii="Arial" w:hAnsi="Arial" w:cs="Arial"/>
        <w:sz w:val="20"/>
        <w:szCs w:val="20"/>
      </w:rPr>
      <w:instrText xml:space="preserve">PAGE  </w:instrText>
    </w:r>
    <w:r w:rsidRPr="00DD6F5E">
      <w:rPr>
        <w:rStyle w:val="Seitenzahl"/>
        <w:rFonts w:ascii="Arial" w:hAnsi="Arial" w:cs="Arial"/>
        <w:sz w:val="20"/>
        <w:szCs w:val="20"/>
      </w:rPr>
      <w:fldChar w:fldCharType="separate"/>
    </w:r>
    <w:r w:rsidR="00897587">
      <w:rPr>
        <w:rStyle w:val="Seitenzahl"/>
        <w:rFonts w:ascii="Arial" w:hAnsi="Arial" w:cs="Arial"/>
        <w:noProof/>
        <w:sz w:val="20"/>
        <w:szCs w:val="20"/>
      </w:rPr>
      <w:t>2</w:t>
    </w:r>
    <w:r w:rsidRPr="00DD6F5E">
      <w:rPr>
        <w:rStyle w:val="Seitenzahl"/>
        <w:rFonts w:ascii="Arial" w:hAnsi="Arial" w:cs="Arial"/>
        <w:sz w:val="20"/>
        <w:szCs w:val="20"/>
      </w:rPr>
      <w:fldChar w:fldCharType="end"/>
    </w:r>
  </w:p>
  <w:p w14:paraId="57D2E44B" w14:textId="77777777" w:rsidR="00235E65" w:rsidRPr="00E525C0" w:rsidRDefault="00235E65" w:rsidP="00AC5CC4">
    <w:pPr>
      <w:pStyle w:val="Fuzeile"/>
      <w:ind w:right="360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C77C7B" w14:textId="77777777" w:rsidR="009D486E" w:rsidRDefault="009D486E">
      <w:r>
        <w:separator/>
      </w:r>
    </w:p>
  </w:footnote>
  <w:footnote w:type="continuationSeparator" w:id="0">
    <w:p w14:paraId="19542815" w14:textId="77777777" w:rsidR="009D486E" w:rsidRDefault="009D48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4619C" w14:textId="7F6B1386" w:rsidR="00235E65" w:rsidRDefault="00235E65" w:rsidP="00CF2A73">
    <w:pPr>
      <w:pStyle w:val="Firmenname"/>
      <w:framePr w:w="0" w:hSpace="0" w:vSpace="0" w:wrap="auto" w:vAnchor="margin" w:hAnchor="text" w:xAlign="left" w:yAlign="inline"/>
      <w:pBdr>
        <w:top w:val="single" w:sz="6" w:space="9" w:color="FFFFFF"/>
        <w:left w:val="single" w:sz="6" w:space="9" w:color="FFFFFF"/>
        <w:bottom w:val="single" w:sz="6" w:space="31" w:color="FFFFFF"/>
        <w:right w:val="single" w:sz="6" w:space="9" w:color="FFFFFF"/>
      </w:pBdr>
      <w:shd w:val="solid" w:color="FFFFFF" w:fill="auto"/>
      <w:spacing w:line="240" w:lineRule="auto"/>
      <w:rPr>
        <w:rFonts w:ascii="Arial" w:hAnsi="Arial" w:cs="Arial"/>
        <w:b/>
        <w:sz w:val="40"/>
        <w:vertAlign w:val="subscri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8291CA" wp14:editId="553B371F">
              <wp:simplePos x="0" y="0"/>
              <wp:positionH relativeFrom="column">
                <wp:posOffset>4751069</wp:posOffset>
              </wp:positionH>
              <wp:positionV relativeFrom="paragraph">
                <wp:posOffset>2433320</wp:posOffset>
              </wp:positionV>
              <wp:extent cx="1600835" cy="2405907"/>
              <wp:effectExtent l="0" t="0" r="0" b="762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835" cy="240590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212D8" w14:textId="77777777" w:rsidR="00235E65" w:rsidRPr="00CF2A73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b/>
                              <w:spacing w:val="0"/>
                              <w:sz w:val="22"/>
                              <w:szCs w:val="22"/>
                            </w:rPr>
                          </w:pPr>
                          <w:r w:rsidRPr="00CF2A73">
                            <w:rPr>
                              <w:rFonts w:ascii="Arial" w:hAnsi="Arial" w:cs="Arial"/>
                              <w:b/>
                              <w:spacing w:val="0"/>
                              <w:sz w:val="22"/>
                              <w:szCs w:val="22"/>
                            </w:rPr>
                            <w:t>Zeon Europe GmbH</w:t>
                          </w:r>
                        </w:p>
                        <w:p w14:paraId="6009B605" w14:textId="77777777" w:rsidR="00235E65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Hansaallee 249</w:t>
                          </w:r>
                        </w:p>
                        <w:p w14:paraId="6F98B794" w14:textId="77777777" w:rsidR="00235E65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40549 Düsseldorf</w:t>
                          </w:r>
                        </w:p>
                        <w:p w14:paraId="50C799D5" w14:textId="77777777" w:rsidR="00235E65" w:rsidRPr="00DB7CDF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 w:rsidRPr="00DB7CDF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Germany</w:t>
                          </w:r>
                        </w:p>
                        <w:p w14:paraId="14655DF8" w14:textId="77777777" w:rsidR="00235E65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Phone +49 211 5267-0</w:t>
                          </w:r>
                        </w:p>
                        <w:p w14:paraId="0FD2A18D" w14:textId="77777777" w:rsidR="00235E65" w:rsidRPr="00F00180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 w:rsidRPr="00F00180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Fax: +49 211 5267-160</w:t>
                          </w:r>
                        </w:p>
                        <w:p w14:paraId="1E8C6961" w14:textId="77777777" w:rsidR="00235E65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 w:rsidRPr="00244971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zeinfo@zeon.eu</w:t>
                          </w:r>
                        </w:p>
                        <w:p w14:paraId="0BB368D6" w14:textId="77777777" w:rsidR="00235E65" w:rsidRPr="00244971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Style w:val="Hyperlink"/>
                              <w:rFonts w:ascii="Arial" w:hAnsi="Arial" w:cs="Arial"/>
                              <w:color w:val="auto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 w:rsidRPr="00244971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www.zeon.eu</w:t>
                          </w:r>
                        </w:p>
                        <w:p w14:paraId="5BBE8198" w14:textId="77777777" w:rsidR="005A03D2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 w:rsidRPr="00DB7CDF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Ansprechpartnerin</w:t>
                          </w: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 xml:space="preserve">: </w:t>
                          </w:r>
                        </w:p>
                        <w:p w14:paraId="7CC98EDD" w14:textId="2DF0B3C1" w:rsidR="00235E65" w:rsidRPr="00770B3D" w:rsidRDefault="00641EC6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Svea Meuser</w:t>
                          </w:r>
                        </w:p>
                        <w:p w14:paraId="5B7AAC2B" w14:textId="062CC89C" w:rsidR="00235E65" w:rsidRPr="00770B3D" w:rsidRDefault="005A03D2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Phone +49 211 5267-1</w:t>
                          </w:r>
                          <w:r w:rsidR="00641EC6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23</w:t>
                          </w:r>
                          <w:r w:rsidR="00235E65" w:rsidRPr="00770B3D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0C2BDF71" w14:textId="74699ECA" w:rsidR="00235E65" w:rsidRPr="00770B3D" w:rsidRDefault="00641EC6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svea</w:t>
                          </w:r>
                          <w:r w:rsidR="005A03D2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meuser</w:t>
                          </w:r>
                          <w:r w:rsidR="00235E65" w:rsidRPr="00770B3D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@zeon.eu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8291C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74.1pt;margin-top:191.6pt;width:126.05pt;height:18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" stroked="f">
              <v:textbox>
                <w:txbxContent>
                  <w:p w14:paraId="143212D8" w14:textId="77777777" w:rsidR="00235E65" w:rsidRPr="00CF2A73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b/>
                        <w:spacing w:val="0"/>
                        <w:sz w:val="22"/>
                        <w:szCs w:val="22"/>
                      </w:rPr>
                    </w:pPr>
                    <w:r w:rsidRPr="00CF2A73">
                      <w:rPr>
                        <w:rFonts w:ascii="Arial" w:hAnsi="Arial" w:cs="Arial"/>
                        <w:b/>
                        <w:spacing w:val="0"/>
                        <w:sz w:val="22"/>
                        <w:szCs w:val="22"/>
                      </w:rPr>
                      <w:t>Zeon Europe GmbH</w:t>
                    </w:r>
                  </w:p>
                  <w:p w14:paraId="6009B605" w14:textId="77777777" w:rsidR="00235E65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Hansaallee 249</w:t>
                    </w:r>
                  </w:p>
                  <w:p w14:paraId="6F98B794" w14:textId="77777777" w:rsidR="00235E65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40549 Düsseldorf</w:t>
                    </w:r>
                  </w:p>
                  <w:p w14:paraId="50C799D5" w14:textId="77777777" w:rsidR="00235E65" w:rsidRPr="00DB7CDF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 w:rsidRPr="00DB7CDF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Germany</w:t>
                    </w:r>
                  </w:p>
                  <w:p w14:paraId="14655DF8" w14:textId="77777777" w:rsidR="00235E65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Phone +49 211 5267-0</w:t>
                    </w:r>
                  </w:p>
                  <w:p w14:paraId="0FD2A18D" w14:textId="77777777" w:rsidR="00235E65" w:rsidRPr="00F00180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 w:rsidRPr="00F00180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Fax: +49 211 5267-160</w:t>
                    </w:r>
                  </w:p>
                  <w:p w14:paraId="1E8C6961" w14:textId="77777777" w:rsidR="00235E65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 w:rsidRPr="00244971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zeinfo@zeon.eu</w:t>
                    </w:r>
                  </w:p>
                  <w:p w14:paraId="0BB368D6" w14:textId="77777777" w:rsidR="00235E65" w:rsidRPr="00244971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Style w:val="Hyperlink"/>
                        <w:rFonts w:ascii="Arial" w:hAnsi="Arial" w:cs="Arial"/>
                        <w:color w:val="auto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 w:rsidRPr="00244971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www.zeon.eu</w:t>
                    </w:r>
                  </w:p>
                  <w:p w14:paraId="5BBE8198" w14:textId="77777777" w:rsidR="005A03D2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 w:rsidRPr="00DB7CDF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Ansprechpartnerin</w:t>
                    </w: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 xml:space="preserve">: </w:t>
                    </w:r>
                  </w:p>
                  <w:p w14:paraId="7CC98EDD" w14:textId="2DF0B3C1" w:rsidR="00235E65" w:rsidRPr="00770B3D" w:rsidRDefault="00641EC6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Svea Meuser</w:t>
                    </w:r>
                  </w:p>
                  <w:p w14:paraId="5B7AAC2B" w14:textId="062CC89C" w:rsidR="00235E65" w:rsidRPr="00770B3D" w:rsidRDefault="005A03D2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Phone +49 211 5267-1</w:t>
                    </w:r>
                    <w:r w:rsidR="00641EC6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23</w:t>
                    </w:r>
                    <w:r w:rsidR="00235E65" w:rsidRPr="00770B3D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 xml:space="preserve"> </w:t>
                    </w:r>
                  </w:p>
                  <w:p w14:paraId="0C2BDF71" w14:textId="74699ECA" w:rsidR="00235E65" w:rsidRPr="00770B3D" w:rsidRDefault="00641EC6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svea</w:t>
                    </w:r>
                    <w:r w:rsidR="005A03D2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.</w:t>
                    </w: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meuser</w:t>
                    </w:r>
                    <w:r w:rsidR="00235E65" w:rsidRPr="00770B3D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@zeon.eu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noProof/>
        <w:sz w:val="40"/>
        <w:vertAlign w:val="subscript"/>
      </w:rPr>
      <w:drawing>
        <wp:inline distT="0" distB="0" distL="0" distR="0" wp14:anchorId="3F0A15A6" wp14:editId="298CD19F">
          <wp:extent cx="3273552" cy="2011680"/>
          <wp:effectExtent l="0" t="0" r="3175" b="0"/>
          <wp:docPr id="13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on_Logo_Kampag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3552" cy="201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74CD12" w14:textId="77777777" w:rsidR="00235E65" w:rsidRDefault="00235E65" w:rsidP="003A5B0D">
    <w:pPr>
      <w:spacing w:line="360" w:lineRule="auto"/>
      <w:rPr>
        <w:rFonts w:ascii="Arial" w:hAnsi="Arial"/>
        <w:sz w:val="36"/>
        <w:szCs w:val="36"/>
      </w:rPr>
    </w:pPr>
    <w:r w:rsidRPr="00AB445F">
      <w:rPr>
        <w:rFonts w:ascii="Arial" w:hAnsi="Arial"/>
        <w:sz w:val="36"/>
        <w:szCs w:val="36"/>
      </w:rPr>
      <w:t>PRESSEMITTEILUNG</w:t>
    </w:r>
  </w:p>
  <w:p w14:paraId="6D56F6A1" w14:textId="77777777" w:rsidR="00235E65" w:rsidRDefault="00235E65" w:rsidP="003A5B0D">
    <w:pPr>
      <w:spacing w:line="360" w:lineRule="auto"/>
      <w:rPr>
        <w:rFonts w:ascii="Arial" w:hAnsi="Arial"/>
        <w:sz w:val="36"/>
        <w:szCs w:val="36"/>
      </w:rPr>
    </w:pPr>
  </w:p>
  <w:p w14:paraId="1FF0C2C4" w14:textId="77777777" w:rsidR="00235E65" w:rsidRPr="00283E18" w:rsidRDefault="00235E65" w:rsidP="003A5B0D">
    <w:pPr>
      <w:spacing w:line="360" w:lineRule="auto"/>
      <w:rPr>
        <w:rFonts w:ascii="Arial" w:hAnsi="Arial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5B3"/>
    <w:rsid w:val="00026311"/>
    <w:rsid w:val="00027FB0"/>
    <w:rsid w:val="000327B6"/>
    <w:rsid w:val="0003657C"/>
    <w:rsid w:val="00047EA9"/>
    <w:rsid w:val="00061CDD"/>
    <w:rsid w:val="00061FBF"/>
    <w:rsid w:val="00074C65"/>
    <w:rsid w:val="00094B8B"/>
    <w:rsid w:val="0009532F"/>
    <w:rsid w:val="000B5EED"/>
    <w:rsid w:val="000C342D"/>
    <w:rsid w:val="000D6E20"/>
    <w:rsid w:val="000E023C"/>
    <w:rsid w:val="000E0A48"/>
    <w:rsid w:val="000F14D5"/>
    <w:rsid w:val="00102718"/>
    <w:rsid w:val="00107A28"/>
    <w:rsid w:val="001125A5"/>
    <w:rsid w:val="00121AB4"/>
    <w:rsid w:val="00127078"/>
    <w:rsid w:val="0014335D"/>
    <w:rsid w:val="00147D3C"/>
    <w:rsid w:val="00156653"/>
    <w:rsid w:val="0017454E"/>
    <w:rsid w:val="00187A92"/>
    <w:rsid w:val="00187B01"/>
    <w:rsid w:val="00191409"/>
    <w:rsid w:val="00194D54"/>
    <w:rsid w:val="001A392E"/>
    <w:rsid w:val="001B6D22"/>
    <w:rsid w:val="001B7884"/>
    <w:rsid w:val="001C2633"/>
    <w:rsid w:val="001D0547"/>
    <w:rsid w:val="001E09BB"/>
    <w:rsid w:val="001E3F96"/>
    <w:rsid w:val="001E60C8"/>
    <w:rsid w:val="001F30DD"/>
    <w:rsid w:val="0021340E"/>
    <w:rsid w:val="002207CE"/>
    <w:rsid w:val="00231864"/>
    <w:rsid w:val="00233191"/>
    <w:rsid w:val="00235E65"/>
    <w:rsid w:val="002379A9"/>
    <w:rsid w:val="00244971"/>
    <w:rsid w:val="0026022E"/>
    <w:rsid w:val="002718C7"/>
    <w:rsid w:val="00283E18"/>
    <w:rsid w:val="00283FF2"/>
    <w:rsid w:val="00290E1B"/>
    <w:rsid w:val="00297647"/>
    <w:rsid w:val="00297AB9"/>
    <w:rsid w:val="00297C08"/>
    <w:rsid w:val="002C15B1"/>
    <w:rsid w:val="002C180F"/>
    <w:rsid w:val="002D506F"/>
    <w:rsid w:val="002E164D"/>
    <w:rsid w:val="002E7AFE"/>
    <w:rsid w:val="002F7925"/>
    <w:rsid w:val="00300F13"/>
    <w:rsid w:val="00302ECE"/>
    <w:rsid w:val="00304344"/>
    <w:rsid w:val="003078BF"/>
    <w:rsid w:val="003104FF"/>
    <w:rsid w:val="00322E53"/>
    <w:rsid w:val="00326718"/>
    <w:rsid w:val="00351858"/>
    <w:rsid w:val="00365EEC"/>
    <w:rsid w:val="00377179"/>
    <w:rsid w:val="00377CE2"/>
    <w:rsid w:val="003814D9"/>
    <w:rsid w:val="00386380"/>
    <w:rsid w:val="003A509D"/>
    <w:rsid w:val="003A5B0D"/>
    <w:rsid w:val="003B212A"/>
    <w:rsid w:val="004126A7"/>
    <w:rsid w:val="00415C4A"/>
    <w:rsid w:val="00417C63"/>
    <w:rsid w:val="00422AD5"/>
    <w:rsid w:val="00427D89"/>
    <w:rsid w:val="004638A6"/>
    <w:rsid w:val="00472760"/>
    <w:rsid w:val="00474197"/>
    <w:rsid w:val="004745B3"/>
    <w:rsid w:val="00483AD2"/>
    <w:rsid w:val="00487F73"/>
    <w:rsid w:val="00493EC7"/>
    <w:rsid w:val="004949C5"/>
    <w:rsid w:val="0049619E"/>
    <w:rsid w:val="004968F6"/>
    <w:rsid w:val="00496B0E"/>
    <w:rsid w:val="004B2AA2"/>
    <w:rsid w:val="004B2CEB"/>
    <w:rsid w:val="004C2873"/>
    <w:rsid w:val="004D28D3"/>
    <w:rsid w:val="004D5134"/>
    <w:rsid w:val="004E0A19"/>
    <w:rsid w:val="004E0A74"/>
    <w:rsid w:val="00500DB9"/>
    <w:rsid w:val="00504D8A"/>
    <w:rsid w:val="00507802"/>
    <w:rsid w:val="00516B6A"/>
    <w:rsid w:val="00516B70"/>
    <w:rsid w:val="0052756F"/>
    <w:rsid w:val="00541DF2"/>
    <w:rsid w:val="00545372"/>
    <w:rsid w:val="00547CFA"/>
    <w:rsid w:val="00560C15"/>
    <w:rsid w:val="00565C28"/>
    <w:rsid w:val="005776F8"/>
    <w:rsid w:val="00584E0A"/>
    <w:rsid w:val="00590D79"/>
    <w:rsid w:val="005A03D2"/>
    <w:rsid w:val="005C23EA"/>
    <w:rsid w:val="005C3AD7"/>
    <w:rsid w:val="005C4940"/>
    <w:rsid w:val="005D428A"/>
    <w:rsid w:val="005E61BC"/>
    <w:rsid w:val="005F0F51"/>
    <w:rsid w:val="005F107B"/>
    <w:rsid w:val="00605AC2"/>
    <w:rsid w:val="00613882"/>
    <w:rsid w:val="006167BF"/>
    <w:rsid w:val="00621484"/>
    <w:rsid w:val="00627059"/>
    <w:rsid w:val="006375E8"/>
    <w:rsid w:val="00641EC6"/>
    <w:rsid w:val="0065735D"/>
    <w:rsid w:val="00662BBE"/>
    <w:rsid w:val="006766B3"/>
    <w:rsid w:val="006C0FC3"/>
    <w:rsid w:val="006C39AA"/>
    <w:rsid w:val="006C3FBD"/>
    <w:rsid w:val="006C7413"/>
    <w:rsid w:val="006D580C"/>
    <w:rsid w:val="00706207"/>
    <w:rsid w:val="007142BA"/>
    <w:rsid w:val="00721BD8"/>
    <w:rsid w:val="00724BD2"/>
    <w:rsid w:val="007308D4"/>
    <w:rsid w:val="0073172D"/>
    <w:rsid w:val="00735A76"/>
    <w:rsid w:val="007407A7"/>
    <w:rsid w:val="00742970"/>
    <w:rsid w:val="00760514"/>
    <w:rsid w:val="00763C9D"/>
    <w:rsid w:val="00770B3D"/>
    <w:rsid w:val="00775F30"/>
    <w:rsid w:val="007934AC"/>
    <w:rsid w:val="007C3C40"/>
    <w:rsid w:val="007D1D51"/>
    <w:rsid w:val="007F076E"/>
    <w:rsid w:val="007F1265"/>
    <w:rsid w:val="007F2C34"/>
    <w:rsid w:val="007F3CB8"/>
    <w:rsid w:val="007F710E"/>
    <w:rsid w:val="00803BA4"/>
    <w:rsid w:val="00815500"/>
    <w:rsid w:val="00822972"/>
    <w:rsid w:val="0082377C"/>
    <w:rsid w:val="00846F9F"/>
    <w:rsid w:val="00851D93"/>
    <w:rsid w:val="0088519A"/>
    <w:rsid w:val="00897587"/>
    <w:rsid w:val="008B6D15"/>
    <w:rsid w:val="008C7FA4"/>
    <w:rsid w:val="008E429A"/>
    <w:rsid w:val="008F1246"/>
    <w:rsid w:val="00912F33"/>
    <w:rsid w:val="00920C73"/>
    <w:rsid w:val="00931216"/>
    <w:rsid w:val="00962D6A"/>
    <w:rsid w:val="00991234"/>
    <w:rsid w:val="0099191A"/>
    <w:rsid w:val="00996616"/>
    <w:rsid w:val="009A05C5"/>
    <w:rsid w:val="009B1336"/>
    <w:rsid w:val="009D082D"/>
    <w:rsid w:val="009D08CA"/>
    <w:rsid w:val="009D486E"/>
    <w:rsid w:val="009D582A"/>
    <w:rsid w:val="009F7FD4"/>
    <w:rsid w:val="00A06399"/>
    <w:rsid w:val="00A1145F"/>
    <w:rsid w:val="00A1505F"/>
    <w:rsid w:val="00A35AFF"/>
    <w:rsid w:val="00A42807"/>
    <w:rsid w:val="00A45C42"/>
    <w:rsid w:val="00A527D4"/>
    <w:rsid w:val="00A551EC"/>
    <w:rsid w:val="00A6453D"/>
    <w:rsid w:val="00A64909"/>
    <w:rsid w:val="00A90BA5"/>
    <w:rsid w:val="00A925ED"/>
    <w:rsid w:val="00A97435"/>
    <w:rsid w:val="00AB445F"/>
    <w:rsid w:val="00AC5CC4"/>
    <w:rsid w:val="00AF445F"/>
    <w:rsid w:val="00B11CD9"/>
    <w:rsid w:val="00B228EC"/>
    <w:rsid w:val="00B24B88"/>
    <w:rsid w:val="00B26CFE"/>
    <w:rsid w:val="00B334E3"/>
    <w:rsid w:val="00B40DE2"/>
    <w:rsid w:val="00B43C06"/>
    <w:rsid w:val="00B44E8E"/>
    <w:rsid w:val="00B45E11"/>
    <w:rsid w:val="00B80E88"/>
    <w:rsid w:val="00B85479"/>
    <w:rsid w:val="00B9519B"/>
    <w:rsid w:val="00B972A3"/>
    <w:rsid w:val="00BA218D"/>
    <w:rsid w:val="00BA2C0C"/>
    <w:rsid w:val="00BA3FDB"/>
    <w:rsid w:val="00BA4C6A"/>
    <w:rsid w:val="00BA5324"/>
    <w:rsid w:val="00BA62C8"/>
    <w:rsid w:val="00BC6C6A"/>
    <w:rsid w:val="00BF7A34"/>
    <w:rsid w:val="00C01B2F"/>
    <w:rsid w:val="00C2069F"/>
    <w:rsid w:val="00C378F1"/>
    <w:rsid w:val="00C40797"/>
    <w:rsid w:val="00C55638"/>
    <w:rsid w:val="00C560D0"/>
    <w:rsid w:val="00CB52E5"/>
    <w:rsid w:val="00CB536E"/>
    <w:rsid w:val="00CC3CAB"/>
    <w:rsid w:val="00CC698B"/>
    <w:rsid w:val="00CD21B7"/>
    <w:rsid w:val="00CE334E"/>
    <w:rsid w:val="00CE4838"/>
    <w:rsid w:val="00CF0CC9"/>
    <w:rsid w:val="00CF2354"/>
    <w:rsid w:val="00CF2A73"/>
    <w:rsid w:val="00D25A5B"/>
    <w:rsid w:val="00D33302"/>
    <w:rsid w:val="00D44A9F"/>
    <w:rsid w:val="00D459A6"/>
    <w:rsid w:val="00D6580B"/>
    <w:rsid w:val="00D93829"/>
    <w:rsid w:val="00DA26F6"/>
    <w:rsid w:val="00DB1A38"/>
    <w:rsid w:val="00DB4340"/>
    <w:rsid w:val="00DB64A1"/>
    <w:rsid w:val="00DB7CDF"/>
    <w:rsid w:val="00DD6F5E"/>
    <w:rsid w:val="00DE7E22"/>
    <w:rsid w:val="00DF009B"/>
    <w:rsid w:val="00DF2A91"/>
    <w:rsid w:val="00DF5440"/>
    <w:rsid w:val="00E331D5"/>
    <w:rsid w:val="00E4436D"/>
    <w:rsid w:val="00E5000E"/>
    <w:rsid w:val="00E525C0"/>
    <w:rsid w:val="00E54CCE"/>
    <w:rsid w:val="00E72B54"/>
    <w:rsid w:val="00E91993"/>
    <w:rsid w:val="00EA00E3"/>
    <w:rsid w:val="00EA1B90"/>
    <w:rsid w:val="00EA1E06"/>
    <w:rsid w:val="00EA2337"/>
    <w:rsid w:val="00EC23A4"/>
    <w:rsid w:val="00EC7E08"/>
    <w:rsid w:val="00EE42E8"/>
    <w:rsid w:val="00EF3126"/>
    <w:rsid w:val="00F00180"/>
    <w:rsid w:val="00F00A2D"/>
    <w:rsid w:val="00F040DF"/>
    <w:rsid w:val="00F076BD"/>
    <w:rsid w:val="00F112EF"/>
    <w:rsid w:val="00F12551"/>
    <w:rsid w:val="00F23038"/>
    <w:rsid w:val="00F4267D"/>
    <w:rsid w:val="00F507D5"/>
    <w:rsid w:val="00F50F1A"/>
    <w:rsid w:val="00F57F1A"/>
    <w:rsid w:val="00F65245"/>
    <w:rsid w:val="00F70D20"/>
    <w:rsid w:val="00F72151"/>
    <w:rsid w:val="00F77257"/>
    <w:rsid w:val="00F86B0E"/>
    <w:rsid w:val="00FB1B59"/>
    <w:rsid w:val="00FB4FCE"/>
    <w:rsid w:val="00FB74DD"/>
    <w:rsid w:val="00FC2A58"/>
    <w:rsid w:val="00FC6156"/>
    <w:rsid w:val="00FD5CEA"/>
    <w:rsid w:val="00FE3B1B"/>
    <w:rsid w:val="00FE585C"/>
    <w:rsid w:val="00FE5950"/>
    <w:rsid w:val="00FF6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724032"/>
  <w15:docId w15:val="{D0B625C1-3D17-4761-83B0-652DAB498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val="en-US"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C3AD7"/>
    <w:pPr>
      <w:tabs>
        <w:tab w:val="center" w:pos="4703"/>
        <w:tab w:val="right" w:pos="9406"/>
      </w:tabs>
    </w:pPr>
  </w:style>
  <w:style w:type="paragraph" w:styleId="Fuzeile">
    <w:name w:val="footer"/>
    <w:basedOn w:val="Standard"/>
    <w:rsid w:val="005C3AD7"/>
    <w:pPr>
      <w:tabs>
        <w:tab w:val="center" w:pos="4703"/>
        <w:tab w:val="right" w:pos="9406"/>
      </w:tabs>
    </w:pPr>
  </w:style>
  <w:style w:type="paragraph" w:customStyle="1" w:styleId="Firmenname">
    <w:name w:val="Firmenname"/>
    <w:basedOn w:val="Standard"/>
    <w:rsid w:val="005C3AD7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eastAsia="Times New Roman" w:hAnsi="Arial Black"/>
      <w:spacing w:val="-15"/>
      <w:position w:val="-2"/>
      <w:sz w:val="32"/>
      <w:szCs w:val="20"/>
      <w:lang w:val="de-DE" w:eastAsia="de-DE"/>
    </w:rPr>
  </w:style>
  <w:style w:type="paragraph" w:styleId="Sprechblasentext">
    <w:name w:val="Balloon Text"/>
    <w:basedOn w:val="Standard"/>
    <w:semiHidden/>
    <w:rsid w:val="000F14D5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D25A5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ps">
    <w:name w:val="hps"/>
    <w:basedOn w:val="Absatz-Standardschriftart"/>
    <w:rsid w:val="0014335D"/>
  </w:style>
  <w:style w:type="character" w:styleId="Hyperlink">
    <w:name w:val="Hyperlink"/>
    <w:basedOn w:val="Absatz-Standardschriftart"/>
    <w:rsid w:val="00DB7CDF"/>
    <w:rPr>
      <w:color w:val="0000FF" w:themeColor="hyperlink"/>
      <w:u w:val="single"/>
    </w:rPr>
  </w:style>
  <w:style w:type="character" w:styleId="Seitenzahl">
    <w:name w:val="page number"/>
    <w:basedOn w:val="Absatz-Standardschriftart"/>
    <w:semiHidden/>
    <w:unhideWhenUsed/>
    <w:rsid w:val="00AC5CC4"/>
  </w:style>
  <w:style w:type="character" w:styleId="BesuchterHyperlink">
    <w:name w:val="FollowedHyperlink"/>
    <w:basedOn w:val="Absatz-Standardschriftart"/>
    <w:rsid w:val="00CF2A73"/>
    <w:rPr>
      <w:color w:val="800080" w:themeColor="followedHyperlink"/>
      <w:u w:val="single"/>
    </w:rPr>
  </w:style>
  <w:style w:type="paragraph" w:customStyle="1" w:styleId="006MOSTBlocksatzStrgF6">
    <w:name w:val="006_MOST_Blocksatz_StrgF6"/>
    <w:basedOn w:val="Standard"/>
    <w:uiPriority w:val="99"/>
    <w:rsid w:val="006167BF"/>
    <w:pPr>
      <w:widowControl w:val="0"/>
      <w:tabs>
        <w:tab w:val="right" w:pos="1531"/>
        <w:tab w:val="left" w:pos="1814"/>
      </w:tabs>
      <w:suppressAutoHyphens/>
      <w:spacing w:after="200"/>
      <w:ind w:left="1814"/>
      <w:jc w:val="both"/>
    </w:pPr>
    <w:rPr>
      <w:rFonts w:ascii="MS Mincho" w:hAnsi="MS Mincho" w:cs="MS Mincho"/>
      <w:sz w:val="20"/>
      <w:szCs w:val="20"/>
      <w:lang w:val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0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~1\gehriscr\LOKALE~1\Temp\notesA2D7B5\letterhead%202012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12675F-AE19-4919-BBD7-9FF364D40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2012.dot</Template>
  <TotalTime>0</TotalTime>
  <Pages>3</Pages>
  <Words>435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Company</vt:lpstr>
    </vt:vector>
  </TitlesOfParts>
  <Company>Zeon Europe GmbH</Company>
  <LinksUpToDate>false</LinksUpToDate>
  <CharactersWithSpaces>3171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Company</dc:title>
  <dc:creator>GehriscR</dc:creator>
  <cp:lastModifiedBy>Mandy Ahlendorf</cp:lastModifiedBy>
  <cp:revision>2</cp:revision>
  <cp:lastPrinted>2015-10-13T09:41:00Z</cp:lastPrinted>
  <dcterms:created xsi:type="dcterms:W3CDTF">2016-04-12T09:26:00Z</dcterms:created>
  <dcterms:modified xsi:type="dcterms:W3CDTF">2016-04-12T09:26:00Z</dcterms:modified>
</cp:coreProperties>
</file>