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26EDD" w14:textId="5566A07A" w:rsidR="00211F65" w:rsidRPr="00725CD7" w:rsidRDefault="006B1533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n-GB"/>
        </w:rPr>
      </w:pPr>
      <w:r w:rsidRPr="00725CD7">
        <w:rPr>
          <w:rFonts w:ascii="Arial" w:hAnsi="Arial" w:cs="Arial"/>
          <w:b/>
          <w:lang w:val="en-GB"/>
        </w:rPr>
        <w:t>Specialty Elastomers from ZEON</w:t>
      </w:r>
      <w:r w:rsidR="00211F65">
        <w:rPr>
          <w:rFonts w:ascii="Arial" w:hAnsi="Arial" w:cs="Arial"/>
          <w:b/>
          <w:lang w:val="en-GB"/>
        </w:rPr>
        <w:t xml:space="preserve"> for Printing and Paper Industries</w:t>
      </w:r>
    </w:p>
    <w:p w14:paraId="520C7342" w14:textId="77777777" w:rsidR="006B1533" w:rsidRPr="00725CD7" w:rsidRDefault="006B1533" w:rsidP="006B1533">
      <w:pPr>
        <w:tabs>
          <w:tab w:val="left" w:pos="7088"/>
        </w:tabs>
        <w:spacing w:line="360" w:lineRule="auto"/>
        <w:rPr>
          <w:rFonts w:ascii="Arial" w:hAnsi="Arial" w:cs="Arial"/>
          <w:lang w:val="en-GB"/>
        </w:rPr>
      </w:pPr>
    </w:p>
    <w:p w14:paraId="42AE8B1C" w14:textId="450DFCFB" w:rsidR="006B1533" w:rsidRPr="00725CD7" w:rsidRDefault="006B1533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n-GB"/>
        </w:rPr>
      </w:pPr>
      <w:proofErr w:type="spellStart"/>
      <w:proofErr w:type="gramStart"/>
      <w:r w:rsidRPr="00725CD7">
        <w:rPr>
          <w:rFonts w:ascii="Arial" w:hAnsi="Arial" w:cs="Arial"/>
          <w:b/>
          <w:lang w:val="en-GB"/>
        </w:rPr>
        <w:t>drupa</w:t>
      </w:r>
      <w:proofErr w:type="spellEnd"/>
      <w:proofErr w:type="gramEnd"/>
      <w:r w:rsidRPr="00725CD7">
        <w:rPr>
          <w:rFonts w:ascii="Arial" w:hAnsi="Arial" w:cs="Arial"/>
          <w:b/>
          <w:lang w:val="en-GB"/>
        </w:rPr>
        <w:t xml:space="preserve"> 2016: ZEON</w:t>
      </w:r>
      <w:r w:rsidR="00F201D2">
        <w:rPr>
          <w:rFonts w:ascii="Arial" w:hAnsi="Arial" w:cs="Arial"/>
          <w:b/>
          <w:lang w:val="en-GB"/>
        </w:rPr>
        <w:t>'</w:t>
      </w:r>
      <w:r w:rsidRPr="00725CD7">
        <w:rPr>
          <w:rFonts w:ascii="Arial" w:hAnsi="Arial" w:cs="Arial"/>
          <w:b/>
          <w:lang w:val="en-GB"/>
        </w:rPr>
        <w:t>s Elastomer</w:t>
      </w:r>
      <w:r w:rsidR="00211F65">
        <w:rPr>
          <w:rFonts w:ascii="Arial" w:hAnsi="Arial" w:cs="Arial"/>
          <w:b/>
          <w:lang w:val="en-GB"/>
        </w:rPr>
        <w:t>s</w:t>
      </w:r>
      <w:r w:rsidRPr="00725CD7">
        <w:rPr>
          <w:rFonts w:ascii="Arial" w:hAnsi="Arial" w:cs="Arial"/>
          <w:b/>
          <w:lang w:val="en-GB"/>
        </w:rPr>
        <w:t xml:space="preserve"> for Optimization of </w:t>
      </w:r>
      <w:r w:rsidR="00211F65">
        <w:rPr>
          <w:rFonts w:ascii="Arial" w:hAnsi="Arial" w:cs="Arial"/>
          <w:b/>
          <w:lang w:val="en-GB"/>
        </w:rPr>
        <w:t>Material</w:t>
      </w:r>
      <w:r w:rsidRPr="00725CD7">
        <w:rPr>
          <w:rFonts w:ascii="Arial" w:hAnsi="Arial" w:cs="Arial"/>
          <w:b/>
          <w:lang w:val="en-GB"/>
        </w:rPr>
        <w:t xml:space="preserve"> Properties</w:t>
      </w:r>
    </w:p>
    <w:p w14:paraId="5FA0C9D4" w14:textId="77777777" w:rsidR="00725CD7" w:rsidRPr="00725CD7" w:rsidRDefault="00725CD7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n-GB"/>
        </w:rPr>
      </w:pPr>
    </w:p>
    <w:p w14:paraId="3D1B8CBC" w14:textId="0ECDBDED" w:rsidR="006B1533" w:rsidRPr="0041025C" w:rsidRDefault="00725CD7" w:rsidP="006B1533">
      <w:pPr>
        <w:tabs>
          <w:tab w:val="left" w:pos="7088"/>
        </w:tabs>
        <w:spacing w:line="360" w:lineRule="auto"/>
        <w:rPr>
          <w:rFonts w:ascii="Arial" w:hAnsi="Arial" w:cs="Arial"/>
          <w:bCs/>
          <w:sz w:val="20"/>
          <w:szCs w:val="20"/>
          <w:lang w:val="en-GB"/>
        </w:rPr>
      </w:pPr>
      <w:proofErr w:type="spellStart"/>
      <w:r w:rsidRPr="00725CD7">
        <w:rPr>
          <w:rFonts w:ascii="Arial" w:hAnsi="Arial" w:cs="Arial"/>
          <w:sz w:val="20"/>
          <w:szCs w:val="20"/>
          <w:lang w:val="en-GB"/>
        </w:rPr>
        <w:t>Due</w:t>
      </w:r>
      <w:r w:rsidR="00F201D2">
        <w:rPr>
          <w:rFonts w:ascii="Arial" w:hAnsi="Arial" w:cs="Arial"/>
          <w:sz w:val="20"/>
          <w:szCs w:val="20"/>
          <w:lang w:val="en-GB"/>
        </w:rPr>
        <w:t>sseldorf</w:t>
      </w:r>
      <w:proofErr w:type="spellEnd"/>
      <w:r w:rsidR="00F201D2">
        <w:rPr>
          <w:rFonts w:ascii="Arial" w:hAnsi="Arial" w:cs="Arial"/>
          <w:sz w:val="20"/>
          <w:szCs w:val="20"/>
          <w:lang w:val="en-GB"/>
        </w:rPr>
        <w:t xml:space="preserve"> (Germany)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April </w:t>
      </w:r>
      <w:r w:rsidR="00AD1750">
        <w:rPr>
          <w:rFonts w:ascii="Arial" w:hAnsi="Arial" w:cs="Arial"/>
          <w:sz w:val="20"/>
          <w:szCs w:val="20"/>
          <w:lang w:val="en-GB"/>
        </w:rPr>
        <w:t>12</w:t>
      </w:r>
      <w:r w:rsidR="00F201D2">
        <w:rPr>
          <w:rFonts w:ascii="Arial" w:hAnsi="Arial" w:cs="Arial"/>
          <w:sz w:val="20"/>
          <w:szCs w:val="20"/>
          <w:lang w:val="en-GB"/>
        </w:rPr>
        <w:t xml:space="preserve">, 2016 – ZEON </w:t>
      </w:r>
      <w:r w:rsidR="00211F65">
        <w:rPr>
          <w:rFonts w:ascii="Arial" w:hAnsi="Arial" w:cs="Arial"/>
          <w:sz w:val="20"/>
          <w:szCs w:val="20"/>
          <w:lang w:val="en-GB"/>
        </w:rPr>
        <w:t>–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a </w:t>
      </w:r>
      <w:r w:rsidR="00B37F35" w:rsidRPr="00B37F35">
        <w:rPr>
          <w:rFonts w:ascii="Arial" w:hAnsi="Arial" w:cs="Arial"/>
          <w:sz w:val="20"/>
          <w:szCs w:val="20"/>
          <w:lang w:val="en-GB"/>
        </w:rPr>
        <w:t>leading and global</w:t>
      </w:r>
      <w:r w:rsidR="00211F65">
        <w:rPr>
          <w:rFonts w:ascii="Arial" w:hAnsi="Arial" w:cs="Arial"/>
          <w:sz w:val="20"/>
          <w:szCs w:val="20"/>
          <w:lang w:val="en-GB"/>
        </w:rPr>
        <w:t>-</w:t>
      </w:r>
      <w:r w:rsidR="00B37F35" w:rsidRPr="00B37F35">
        <w:rPr>
          <w:rFonts w:ascii="Arial" w:hAnsi="Arial" w:cs="Arial"/>
          <w:sz w:val="20"/>
          <w:szCs w:val="20"/>
          <w:lang w:val="en-GB"/>
        </w:rPr>
        <w:t>opera</w:t>
      </w:r>
      <w:r w:rsidR="00B37F35">
        <w:rPr>
          <w:rFonts w:ascii="Arial" w:hAnsi="Arial" w:cs="Arial"/>
          <w:sz w:val="20"/>
          <w:szCs w:val="20"/>
          <w:lang w:val="en-GB"/>
        </w:rPr>
        <w:t xml:space="preserve">ting </w:t>
      </w:r>
      <w:r w:rsidR="009D06A4">
        <w:rPr>
          <w:rFonts w:ascii="Arial" w:hAnsi="Arial" w:cs="Arial"/>
          <w:sz w:val="20"/>
          <w:szCs w:val="20"/>
          <w:lang w:val="en-GB"/>
        </w:rPr>
        <w:t xml:space="preserve">producer of </w:t>
      </w:r>
      <w:r w:rsidR="00B37F35">
        <w:rPr>
          <w:rFonts w:ascii="Arial" w:hAnsi="Arial" w:cs="Arial"/>
          <w:sz w:val="20"/>
          <w:szCs w:val="20"/>
          <w:lang w:val="en-GB"/>
        </w:rPr>
        <w:t>specialty polymer</w:t>
      </w:r>
      <w:r w:rsidR="009D06A4">
        <w:rPr>
          <w:rFonts w:ascii="Arial" w:hAnsi="Arial" w:cs="Arial"/>
          <w:sz w:val="20"/>
          <w:szCs w:val="20"/>
          <w:lang w:val="en-GB"/>
        </w:rPr>
        <w:t>s</w:t>
      </w:r>
      <w:r w:rsidR="00F201D2">
        <w:rPr>
          <w:rFonts w:ascii="Arial" w:hAnsi="Arial" w:cs="Arial"/>
          <w:sz w:val="20"/>
          <w:szCs w:val="20"/>
          <w:lang w:val="en-GB"/>
        </w:rPr>
        <w:t xml:space="preserve"> -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presents </w:t>
      </w:r>
      <w:r w:rsidR="0038620E">
        <w:rPr>
          <w:rFonts w:ascii="Arial" w:hAnsi="Arial" w:cs="Arial"/>
          <w:sz w:val="20"/>
          <w:szCs w:val="20"/>
          <w:lang w:val="en-GB"/>
        </w:rPr>
        <w:t>the</w:t>
      </w:r>
      <w:r w:rsidR="0038620E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novel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portfolio of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specialty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elastomers </w:t>
      </w:r>
      <w:r w:rsidR="0054296D">
        <w:rPr>
          <w:rFonts w:ascii="Arial" w:hAnsi="Arial" w:cs="Arial"/>
          <w:sz w:val="20"/>
          <w:szCs w:val="20"/>
          <w:lang w:val="en-GB"/>
        </w:rPr>
        <w:t>for</w:t>
      </w:r>
      <w:r w:rsidR="0054296D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the</w:t>
      </w:r>
      <w:r w:rsidR="00B37F35">
        <w:rPr>
          <w:rFonts w:ascii="Arial" w:hAnsi="Arial" w:cs="Arial"/>
          <w:sz w:val="20"/>
          <w:szCs w:val="20"/>
          <w:lang w:val="en-GB"/>
        </w:rPr>
        <w:t xml:space="preserve"> printing and paper industr</w:t>
      </w:r>
      <w:r w:rsidR="00211F65">
        <w:rPr>
          <w:rFonts w:ascii="Arial" w:hAnsi="Arial" w:cs="Arial"/>
          <w:sz w:val="20"/>
          <w:szCs w:val="20"/>
          <w:lang w:val="en-GB"/>
        </w:rPr>
        <w:t>ies</w:t>
      </w:r>
      <w:r w:rsidR="00B37F35">
        <w:rPr>
          <w:rFonts w:ascii="Arial" w:hAnsi="Arial" w:cs="Arial"/>
          <w:sz w:val="20"/>
          <w:szCs w:val="20"/>
          <w:lang w:val="en-GB"/>
        </w:rPr>
        <w:t xml:space="preserve"> at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6B1533" w:rsidRPr="00725CD7">
        <w:rPr>
          <w:rFonts w:ascii="Arial" w:hAnsi="Arial" w:cs="Arial"/>
          <w:sz w:val="20"/>
          <w:szCs w:val="20"/>
          <w:lang w:val="en-GB"/>
        </w:rPr>
        <w:t>drupa</w:t>
      </w:r>
      <w:proofErr w:type="spellEnd"/>
      <w:r w:rsidR="00211F65">
        <w:rPr>
          <w:rFonts w:ascii="Arial" w:hAnsi="Arial" w:cs="Arial"/>
          <w:sz w:val="20"/>
          <w:szCs w:val="20"/>
          <w:lang w:val="en-GB"/>
        </w:rPr>
        <w:t xml:space="preserve"> 2016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, the </w:t>
      </w:r>
      <w:r w:rsidR="00AC446B">
        <w:rPr>
          <w:rFonts w:ascii="Arial" w:hAnsi="Arial" w:cs="Arial"/>
          <w:sz w:val="20"/>
          <w:szCs w:val="20"/>
          <w:lang w:val="en-GB"/>
        </w:rPr>
        <w:t xml:space="preserve">number </w:t>
      </w:r>
      <w:r w:rsidR="009D06A4">
        <w:rPr>
          <w:rFonts w:ascii="Arial" w:hAnsi="Arial" w:cs="Arial"/>
          <w:sz w:val="20"/>
          <w:szCs w:val="20"/>
          <w:lang w:val="en-GB"/>
        </w:rPr>
        <w:t xml:space="preserve">one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international </w:t>
      </w:r>
      <w:r w:rsidR="00AC446B">
        <w:rPr>
          <w:rFonts w:ascii="Arial" w:hAnsi="Arial" w:cs="Arial"/>
          <w:sz w:val="20"/>
          <w:szCs w:val="20"/>
          <w:lang w:val="en-GB"/>
        </w:rPr>
        <w:t>exhibition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for printing</w:t>
      </w:r>
      <w:r w:rsidR="00AC446B">
        <w:rPr>
          <w:rFonts w:ascii="Arial" w:hAnsi="Arial" w:cs="Arial"/>
          <w:sz w:val="20"/>
          <w:szCs w:val="20"/>
          <w:lang w:val="en-GB"/>
        </w:rPr>
        <w:t xml:space="preserve"> and cross</w:t>
      </w:r>
      <w:r w:rsidR="009D06A4">
        <w:rPr>
          <w:rFonts w:ascii="Arial" w:hAnsi="Arial" w:cs="Arial"/>
          <w:sz w:val="20"/>
          <w:szCs w:val="20"/>
          <w:lang w:val="en-GB"/>
        </w:rPr>
        <w:t>-</w:t>
      </w:r>
      <w:r w:rsidR="006B1533" w:rsidRPr="00725CD7">
        <w:rPr>
          <w:rFonts w:ascii="Arial" w:hAnsi="Arial" w:cs="Arial"/>
          <w:sz w:val="20"/>
          <w:szCs w:val="20"/>
          <w:lang w:val="en-GB"/>
        </w:rPr>
        <w:t>media</w:t>
      </w:r>
      <w:r w:rsidR="00814F8F">
        <w:rPr>
          <w:rFonts w:ascii="Arial" w:hAnsi="Arial" w:cs="Arial"/>
          <w:sz w:val="20"/>
          <w:szCs w:val="20"/>
          <w:lang w:val="en-GB"/>
        </w:rPr>
        <w:t xml:space="preserve"> solutions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. </w:t>
      </w:r>
      <w:r w:rsidR="00AC446B">
        <w:rPr>
          <w:rFonts w:ascii="Arial" w:hAnsi="Arial" w:cs="Arial"/>
          <w:sz w:val="20"/>
          <w:szCs w:val="20"/>
          <w:lang w:val="en-GB"/>
        </w:rPr>
        <w:t>Worldwide</w:t>
      </w:r>
      <w:r w:rsidR="00B20FC9">
        <w:rPr>
          <w:rFonts w:ascii="Arial" w:hAnsi="Arial" w:cs="Arial"/>
          <w:sz w:val="20"/>
          <w:szCs w:val="20"/>
          <w:lang w:val="en-GB"/>
        </w:rPr>
        <w:t>,</w:t>
      </w:r>
      <w:r w:rsidR="00AC446B">
        <w:rPr>
          <w:rFonts w:ascii="Arial" w:hAnsi="Arial" w:cs="Arial"/>
          <w:sz w:val="20"/>
          <w:szCs w:val="20"/>
          <w:lang w:val="en-GB"/>
        </w:rPr>
        <w:t xml:space="preserve"> the printing and paper industries have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been utilizing ZEON’s high temperature and </w:t>
      </w:r>
      <w:r w:rsidR="00541F62">
        <w:rPr>
          <w:rFonts w:ascii="Arial" w:hAnsi="Arial" w:cs="Arial"/>
          <w:sz w:val="20"/>
          <w:szCs w:val="20"/>
          <w:lang w:val="en-GB"/>
        </w:rPr>
        <w:t>chemicals</w:t>
      </w:r>
      <w:r w:rsidR="00AC446B">
        <w:rPr>
          <w:rFonts w:ascii="Arial" w:hAnsi="Arial" w:cs="Arial"/>
          <w:sz w:val="20"/>
          <w:szCs w:val="20"/>
          <w:lang w:val="en-GB"/>
        </w:rPr>
        <w:t xml:space="preserve"> </w:t>
      </w:r>
      <w:r w:rsidR="00211F65">
        <w:rPr>
          <w:rFonts w:ascii="Arial" w:hAnsi="Arial" w:cs="Arial"/>
          <w:sz w:val="20"/>
          <w:szCs w:val="20"/>
          <w:lang w:val="en-GB"/>
        </w:rPr>
        <w:t>resistant elastomers. Printing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rollers, roller coverings, printing blankets, </w:t>
      </w:r>
      <w:hyperlink r:id="rId7" w:history="1">
        <w:r w:rsidR="006B1533" w:rsidRPr="00725CD7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  <w:lang w:val="en-GB"/>
          </w:rPr>
          <w:t>conveyer</w:t>
        </w:r>
      </w:hyperlink>
      <w:r w:rsidR="00D63024" w:rsidRPr="00725CD7">
        <w:rPr>
          <w:rFonts w:ascii="Arial" w:hAnsi="Arial" w:cs="Arial"/>
          <w:sz w:val="20"/>
          <w:szCs w:val="20"/>
          <w:lang w:val="en-GB"/>
        </w:rPr>
        <w:t xml:space="preserve"> belts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, </w:t>
      </w:r>
      <w:r w:rsidR="00C61F77">
        <w:rPr>
          <w:rFonts w:ascii="Arial" w:hAnsi="Arial" w:cs="Arial"/>
          <w:sz w:val="20"/>
          <w:szCs w:val="20"/>
          <w:lang w:val="en-GB"/>
        </w:rPr>
        <w:t>machin</w:t>
      </w:r>
      <w:r w:rsidR="009D06A4">
        <w:rPr>
          <w:rFonts w:ascii="Arial" w:hAnsi="Arial" w:cs="Arial"/>
          <w:sz w:val="20"/>
          <w:szCs w:val="20"/>
          <w:lang w:val="en-GB"/>
        </w:rPr>
        <w:t>e</w:t>
      </w:r>
      <w:r w:rsidR="00C61F77">
        <w:rPr>
          <w:rFonts w:ascii="Arial" w:hAnsi="Arial" w:cs="Arial"/>
          <w:sz w:val="20"/>
          <w:szCs w:val="20"/>
          <w:lang w:val="en-GB"/>
        </w:rPr>
        <w:t>ry</w:t>
      </w:r>
      <w:r w:rsidR="00001CD1">
        <w:rPr>
          <w:rFonts w:ascii="Arial" w:hAnsi="Arial" w:cs="Arial"/>
          <w:sz w:val="20"/>
          <w:szCs w:val="20"/>
          <w:lang w:val="en-GB"/>
        </w:rPr>
        <w:t xml:space="preserve">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belts and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gaskets are the typical </w:t>
      </w:r>
      <w:r w:rsidR="00040C37">
        <w:rPr>
          <w:rFonts w:ascii="Arial" w:hAnsi="Arial" w:cs="Arial"/>
          <w:sz w:val="20"/>
          <w:szCs w:val="20"/>
          <w:lang w:val="en-GB"/>
        </w:rPr>
        <w:t xml:space="preserve">final </w:t>
      </w:r>
      <w:r w:rsidR="00211F65">
        <w:rPr>
          <w:rFonts w:ascii="Arial" w:hAnsi="Arial" w:cs="Arial"/>
          <w:sz w:val="20"/>
          <w:szCs w:val="20"/>
          <w:lang w:val="en-GB"/>
        </w:rPr>
        <w:t>product</w:t>
      </w:r>
      <w:r w:rsidR="00040C37">
        <w:rPr>
          <w:rFonts w:ascii="Arial" w:hAnsi="Arial" w:cs="Arial"/>
          <w:sz w:val="20"/>
          <w:szCs w:val="20"/>
          <w:lang w:val="en-GB"/>
        </w:rPr>
        <w:t>s</w:t>
      </w:r>
      <w:r w:rsidR="00211F65">
        <w:rPr>
          <w:rFonts w:ascii="Arial" w:hAnsi="Arial" w:cs="Arial"/>
          <w:sz w:val="20"/>
          <w:szCs w:val="20"/>
          <w:lang w:val="en-GB"/>
        </w:rPr>
        <w:t xml:space="preserve">. </w:t>
      </w:r>
      <w:r w:rsidR="00AC446B">
        <w:rPr>
          <w:rFonts w:ascii="Arial" w:hAnsi="Arial" w:cs="Arial"/>
          <w:sz w:val="20"/>
          <w:szCs w:val="20"/>
          <w:lang w:val="en-GB"/>
        </w:rPr>
        <w:t>Starting f</w:t>
      </w:r>
      <w:r w:rsidR="006B1533" w:rsidRPr="00725CD7">
        <w:rPr>
          <w:rFonts w:ascii="Arial" w:hAnsi="Arial" w:cs="Arial"/>
          <w:sz w:val="20"/>
          <w:szCs w:val="20"/>
          <w:lang w:val="en-GB"/>
        </w:rPr>
        <w:t>rom May 31</w:t>
      </w:r>
      <w:r w:rsidR="00040C37">
        <w:rPr>
          <w:rFonts w:ascii="Arial" w:hAnsi="Arial" w:cs="Arial"/>
          <w:sz w:val="20"/>
          <w:szCs w:val="20"/>
          <w:lang w:val="en-GB"/>
        </w:rPr>
        <w:t>st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AC446B">
        <w:rPr>
          <w:rFonts w:ascii="Arial" w:hAnsi="Arial" w:cs="Arial"/>
          <w:sz w:val="20"/>
          <w:szCs w:val="20"/>
          <w:lang w:val="en-GB"/>
        </w:rPr>
        <w:t>until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June 10</w:t>
      </w:r>
      <w:r w:rsidR="00040C37">
        <w:rPr>
          <w:rFonts w:ascii="Arial" w:hAnsi="Arial" w:cs="Arial"/>
          <w:sz w:val="20"/>
          <w:szCs w:val="20"/>
          <w:lang w:val="en-GB"/>
        </w:rPr>
        <w:t>th</w:t>
      </w:r>
      <w:r w:rsidR="00E432AB">
        <w:rPr>
          <w:rFonts w:ascii="Arial" w:hAnsi="Arial" w:cs="Arial"/>
          <w:sz w:val="20"/>
          <w:szCs w:val="20"/>
          <w:lang w:val="en-GB"/>
        </w:rPr>
        <w:t>, 2016,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ZEON</w:t>
      </w:r>
      <w:r w:rsidR="007934A1">
        <w:rPr>
          <w:rFonts w:ascii="Arial" w:hAnsi="Arial" w:cs="Arial"/>
          <w:sz w:val="20"/>
          <w:szCs w:val="20"/>
          <w:lang w:val="en-GB"/>
        </w:rPr>
        <w:t xml:space="preserve"> will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211F65">
        <w:rPr>
          <w:rFonts w:ascii="Arial" w:hAnsi="Arial" w:cs="Arial"/>
          <w:sz w:val="20"/>
          <w:szCs w:val="20"/>
          <w:lang w:val="en-GB"/>
        </w:rPr>
        <w:t>show</w:t>
      </w:r>
      <w:r w:rsidR="007934A1">
        <w:rPr>
          <w:rFonts w:ascii="Arial" w:hAnsi="Arial" w:cs="Arial"/>
          <w:sz w:val="20"/>
          <w:szCs w:val="20"/>
          <w:lang w:val="en-GB"/>
        </w:rPr>
        <w:t xml:space="preserve"> the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latest </w:t>
      </w:r>
      <w:r w:rsidR="0054296D">
        <w:rPr>
          <w:rFonts w:ascii="Arial" w:hAnsi="Arial" w:cs="Arial"/>
          <w:sz w:val="20"/>
          <w:szCs w:val="20"/>
          <w:lang w:val="en-GB"/>
        </w:rPr>
        <w:t xml:space="preserve">elastomer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developments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at booth C92 in exhibition hall 3.</w:t>
      </w:r>
      <w:r w:rsidR="0054296D">
        <w:rPr>
          <w:rFonts w:ascii="Arial" w:hAnsi="Arial" w:cs="Arial"/>
          <w:sz w:val="20"/>
          <w:szCs w:val="20"/>
          <w:lang w:val="en-GB"/>
        </w:rPr>
        <w:t xml:space="preserve"> Two examples to </w:t>
      </w:r>
      <w:proofErr w:type="gramStart"/>
      <w:r w:rsidR="0054296D">
        <w:rPr>
          <w:rFonts w:ascii="Arial" w:hAnsi="Arial" w:cs="Arial"/>
          <w:sz w:val="20"/>
          <w:szCs w:val="20"/>
          <w:lang w:val="en-GB"/>
        </w:rPr>
        <w:t>be named</w:t>
      </w:r>
      <w:proofErr w:type="gramEnd"/>
      <w:r w:rsidR="0054296D">
        <w:rPr>
          <w:rFonts w:ascii="Arial" w:hAnsi="Arial" w:cs="Arial"/>
          <w:sz w:val="20"/>
          <w:szCs w:val="20"/>
          <w:lang w:val="en-GB"/>
        </w:rPr>
        <w:t>: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6B1533" w:rsidRPr="00725CD7">
        <w:rPr>
          <w:rFonts w:ascii="Arial" w:hAnsi="Arial" w:cs="Arial"/>
          <w:sz w:val="20"/>
          <w:szCs w:val="20"/>
          <w:lang w:val="en-GB"/>
        </w:rPr>
        <w:t>Hydrin</w:t>
      </w:r>
      <w:proofErr w:type="spellEnd"/>
      <w:r w:rsidR="006B1533" w:rsidRPr="00725CD7">
        <w:rPr>
          <w:rFonts w:ascii="Arial" w:hAnsi="Arial" w:cs="Arial"/>
          <w:sz w:val="20"/>
          <w:szCs w:val="20"/>
          <w:lang w:val="en-GB"/>
        </w:rPr>
        <w:t>®</w:t>
      </w:r>
      <w:r w:rsidR="00800C75" w:rsidRPr="00725CD7">
        <w:rPr>
          <w:rFonts w:ascii="Arial" w:hAnsi="Arial" w:cs="Arial"/>
          <w:sz w:val="20"/>
          <w:szCs w:val="20"/>
          <w:lang w:val="en-GB"/>
        </w:rPr>
        <w:t> 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T3108XL </w:t>
      </w:r>
      <w:r w:rsidR="00B20FC9">
        <w:rPr>
          <w:rFonts w:ascii="Arial" w:hAnsi="Arial" w:cs="Arial"/>
          <w:sz w:val="20"/>
          <w:szCs w:val="20"/>
          <w:lang w:val="en-GB"/>
        </w:rPr>
        <w:t xml:space="preserve">is </w:t>
      </w:r>
      <w:r w:rsidR="002677FB">
        <w:rPr>
          <w:rFonts w:ascii="Arial" w:hAnsi="Arial" w:cs="Arial"/>
          <w:sz w:val="20"/>
          <w:szCs w:val="20"/>
          <w:lang w:val="en-GB"/>
        </w:rPr>
        <w:t>a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n </w:t>
      </w:r>
      <w:proofErr w:type="spellStart"/>
      <w:r w:rsidR="006B1533" w:rsidRPr="00725CD7">
        <w:rPr>
          <w:rFonts w:ascii="Arial" w:hAnsi="Arial" w:cs="Arial"/>
          <w:bCs/>
          <w:sz w:val="20"/>
          <w:szCs w:val="20"/>
          <w:lang w:val="en-GB"/>
        </w:rPr>
        <w:t>epichlorohydrin</w:t>
      </w:r>
      <w:proofErr w:type="spellEnd"/>
      <w:r w:rsidR="006B1533" w:rsidRPr="00725CD7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211F65">
        <w:rPr>
          <w:rFonts w:ascii="Arial" w:hAnsi="Arial" w:cs="Arial"/>
          <w:bCs/>
          <w:sz w:val="20"/>
          <w:szCs w:val="20"/>
          <w:lang w:val="en-GB"/>
        </w:rPr>
        <w:t xml:space="preserve">polymer </w:t>
      </w:r>
      <w:r w:rsidR="000930B2">
        <w:rPr>
          <w:rFonts w:ascii="Arial" w:hAnsi="Arial" w:cs="Arial"/>
          <w:bCs/>
          <w:sz w:val="20"/>
          <w:szCs w:val="20"/>
          <w:lang w:val="en-GB"/>
        </w:rPr>
        <w:t xml:space="preserve">that contributes </w:t>
      </w:r>
      <w:r w:rsidR="00211F65">
        <w:rPr>
          <w:rFonts w:ascii="Arial" w:hAnsi="Arial" w:cs="Arial"/>
          <w:bCs/>
          <w:sz w:val="20"/>
          <w:szCs w:val="20"/>
          <w:lang w:val="en-GB"/>
        </w:rPr>
        <w:t xml:space="preserve">to </w:t>
      </w:r>
      <w:r w:rsidR="00040C37">
        <w:rPr>
          <w:rFonts w:ascii="Arial" w:hAnsi="Arial" w:cs="Arial"/>
          <w:bCs/>
          <w:sz w:val="20"/>
          <w:szCs w:val="20"/>
          <w:lang w:val="en-GB"/>
        </w:rPr>
        <w:t>the improvement of</w:t>
      </w:r>
      <w:r w:rsidR="00211F65">
        <w:rPr>
          <w:rFonts w:ascii="Arial" w:hAnsi="Arial" w:cs="Arial"/>
          <w:bCs/>
          <w:sz w:val="20"/>
          <w:szCs w:val="20"/>
          <w:lang w:val="en-GB"/>
        </w:rPr>
        <w:t xml:space="preserve"> the compound </w:t>
      </w:r>
      <w:proofErr w:type="spellStart"/>
      <w:r w:rsidR="00211F65">
        <w:rPr>
          <w:rFonts w:ascii="Arial" w:hAnsi="Arial" w:cs="Arial"/>
          <w:bCs/>
          <w:sz w:val="20"/>
          <w:szCs w:val="20"/>
          <w:lang w:val="en-GB"/>
        </w:rPr>
        <w:t>processability</w:t>
      </w:r>
      <w:proofErr w:type="spellEnd"/>
      <w:r w:rsidR="0054296D">
        <w:rPr>
          <w:rFonts w:ascii="Arial" w:hAnsi="Arial" w:cs="Arial"/>
          <w:b/>
          <w:bCs/>
          <w:sz w:val="20"/>
          <w:szCs w:val="20"/>
          <w:lang w:val="en-GB"/>
        </w:rPr>
        <w:t xml:space="preserve">. </w:t>
      </w:r>
      <w:proofErr w:type="spellStart"/>
      <w:r w:rsidR="006B1533" w:rsidRPr="00725CD7">
        <w:rPr>
          <w:rFonts w:ascii="Arial" w:hAnsi="Arial" w:cs="Arial"/>
          <w:sz w:val="20"/>
          <w:szCs w:val="20"/>
          <w:lang w:val="en-GB"/>
        </w:rPr>
        <w:t>Zeoforte</w:t>
      </w:r>
      <w:proofErr w:type="spellEnd"/>
      <w:r w:rsidR="006B1533" w:rsidRPr="00725CD7">
        <w:rPr>
          <w:rFonts w:ascii="Arial" w:hAnsi="Arial" w:cs="Arial"/>
          <w:sz w:val="20"/>
          <w:szCs w:val="20"/>
          <w:lang w:val="en-GB"/>
        </w:rPr>
        <w:t>®</w:t>
      </w:r>
      <w:r w:rsidR="00800C75" w:rsidRPr="00725CD7">
        <w:rPr>
          <w:rFonts w:ascii="Arial" w:hAnsi="Arial" w:cs="Arial"/>
          <w:sz w:val="20"/>
          <w:szCs w:val="20"/>
          <w:lang w:val="en-GB"/>
        </w:rPr>
        <w:t> 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ZSC (ZEON Super </w:t>
      </w:r>
      <w:r w:rsidR="00B20FC9">
        <w:rPr>
          <w:rFonts w:ascii="Arial" w:hAnsi="Arial" w:cs="Arial"/>
          <w:sz w:val="20"/>
          <w:szCs w:val="20"/>
          <w:lang w:val="en-GB"/>
        </w:rPr>
        <w:t>Composite) is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a material applicable for roller</w:t>
      </w:r>
      <w:r w:rsidR="00211F65">
        <w:rPr>
          <w:rFonts w:ascii="Arial" w:hAnsi="Arial" w:cs="Arial"/>
          <w:sz w:val="20"/>
          <w:szCs w:val="20"/>
          <w:lang w:val="en-GB"/>
        </w:rPr>
        <w:t xml:space="preserve"> covering</w:t>
      </w:r>
      <w:r w:rsidR="00A85A8A" w:rsidRPr="00725CD7">
        <w:rPr>
          <w:rFonts w:ascii="Arial" w:hAnsi="Arial" w:cs="Arial"/>
          <w:sz w:val="20"/>
          <w:szCs w:val="20"/>
          <w:lang w:val="en-GB"/>
        </w:rPr>
        <w:t>s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8607F5">
        <w:rPr>
          <w:rFonts w:ascii="Arial" w:hAnsi="Arial" w:cs="Arial"/>
          <w:sz w:val="20"/>
          <w:szCs w:val="20"/>
          <w:lang w:val="en-GB"/>
        </w:rPr>
        <w:t>with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high hardness, </w:t>
      </w:r>
      <w:r w:rsidR="00211F65">
        <w:rPr>
          <w:rFonts w:ascii="Arial" w:hAnsi="Arial" w:cs="Arial"/>
          <w:sz w:val="20"/>
          <w:szCs w:val="20"/>
          <w:lang w:val="en-GB"/>
        </w:rPr>
        <w:t xml:space="preserve">high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tensile strength</w:t>
      </w:r>
      <w:r w:rsidR="00211F65">
        <w:rPr>
          <w:rFonts w:ascii="Arial" w:hAnsi="Arial" w:cs="Arial"/>
          <w:sz w:val="20"/>
          <w:szCs w:val="20"/>
          <w:lang w:val="en-GB"/>
        </w:rPr>
        <w:t xml:space="preserve">, best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abrasion resistance as well </w:t>
      </w:r>
      <w:r w:rsidR="00E432AB">
        <w:rPr>
          <w:rFonts w:ascii="Arial" w:hAnsi="Arial" w:cs="Arial"/>
          <w:sz w:val="20"/>
          <w:szCs w:val="20"/>
          <w:lang w:val="en-GB"/>
        </w:rPr>
        <w:t xml:space="preserve">as </w:t>
      </w:r>
      <w:r w:rsidR="00AC446B">
        <w:rPr>
          <w:rFonts w:ascii="Arial" w:hAnsi="Arial" w:cs="Arial"/>
          <w:sz w:val="20"/>
          <w:szCs w:val="20"/>
          <w:lang w:val="en-GB"/>
        </w:rPr>
        <w:t xml:space="preserve">superior </w:t>
      </w:r>
      <w:r w:rsidR="00E432AB">
        <w:rPr>
          <w:rFonts w:ascii="Arial" w:hAnsi="Arial" w:cs="Arial"/>
          <w:sz w:val="20"/>
          <w:szCs w:val="20"/>
          <w:lang w:val="en-GB"/>
        </w:rPr>
        <w:t>dynamic properties</w:t>
      </w:r>
      <w:r w:rsidR="00040C37">
        <w:rPr>
          <w:rFonts w:ascii="Arial" w:hAnsi="Arial" w:cs="Arial"/>
          <w:sz w:val="20"/>
          <w:szCs w:val="20"/>
          <w:lang w:val="en-GB"/>
        </w:rPr>
        <w:t xml:space="preserve">. </w:t>
      </w:r>
      <w:r w:rsidR="00E432AB">
        <w:rPr>
          <w:rFonts w:ascii="Arial" w:hAnsi="Arial" w:cs="Arial"/>
          <w:sz w:val="20"/>
          <w:szCs w:val="20"/>
          <w:lang w:val="en-GB"/>
        </w:rPr>
        <w:t>"</w:t>
      </w:r>
      <w:r w:rsidR="006B1533" w:rsidRPr="00725CD7">
        <w:rPr>
          <w:rFonts w:ascii="Arial" w:hAnsi="Arial" w:cs="Arial"/>
          <w:sz w:val="20"/>
          <w:szCs w:val="20"/>
          <w:lang w:val="en-GB"/>
        </w:rPr>
        <w:t>The printing and paper industr</w:t>
      </w:r>
      <w:r w:rsidR="008E6CB2">
        <w:rPr>
          <w:rFonts w:ascii="Arial" w:hAnsi="Arial" w:cs="Arial"/>
          <w:sz w:val="20"/>
          <w:szCs w:val="20"/>
          <w:lang w:val="en-GB"/>
        </w:rPr>
        <w:t>ies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  <w:r w:rsidR="00E432AB">
        <w:rPr>
          <w:rFonts w:ascii="Arial" w:hAnsi="Arial" w:cs="Arial"/>
          <w:sz w:val="20"/>
          <w:szCs w:val="20"/>
          <w:lang w:val="en-GB"/>
        </w:rPr>
        <w:t>acknowledge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ZEON as an experienced and </w:t>
      </w:r>
      <w:r w:rsidR="000930B2">
        <w:rPr>
          <w:rFonts w:ascii="Arial" w:hAnsi="Arial" w:cs="Arial"/>
          <w:sz w:val="20"/>
          <w:szCs w:val="20"/>
          <w:lang w:val="en-GB"/>
        </w:rPr>
        <w:t xml:space="preserve">reputable </w:t>
      </w:r>
      <w:r w:rsidR="008E6CB2">
        <w:rPr>
          <w:rFonts w:ascii="Arial" w:hAnsi="Arial" w:cs="Arial"/>
          <w:sz w:val="20"/>
          <w:szCs w:val="20"/>
          <w:lang w:val="en-GB"/>
        </w:rPr>
        <w:t>elastomer development</w:t>
      </w:r>
      <w:r w:rsidR="00E432AB">
        <w:rPr>
          <w:rFonts w:ascii="Arial" w:hAnsi="Arial" w:cs="Arial"/>
          <w:sz w:val="20"/>
          <w:szCs w:val="20"/>
          <w:lang w:val="en-GB"/>
        </w:rPr>
        <w:t xml:space="preserve"> partner," explained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Hubert Thimm, Commercial Director at ZEON Europe GmbH.</w:t>
      </w:r>
    </w:p>
    <w:p w14:paraId="603D86C8" w14:textId="77777777" w:rsidR="0052756F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0C257262" w14:textId="77777777" w:rsidR="00665E65" w:rsidRDefault="00665E65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3A1D493" w14:textId="77777777" w:rsidR="00665E65" w:rsidRDefault="00665E65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4264BD01" w14:textId="77777777" w:rsidR="00665E65" w:rsidRPr="00E432AB" w:rsidRDefault="00665E65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7B0B5EA8" w14:textId="2FD48C45" w:rsidR="006B1533" w:rsidRPr="00725CD7" w:rsidRDefault="007E7D88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Development P</w:t>
      </w:r>
      <w:r w:rsidR="006B1533" w:rsidRPr="00725CD7">
        <w:rPr>
          <w:rFonts w:ascii="Arial" w:hAnsi="Arial" w:cs="Arial"/>
          <w:b/>
          <w:sz w:val="20"/>
          <w:szCs w:val="20"/>
        </w:rPr>
        <w:t>artnership</w:t>
      </w:r>
    </w:p>
    <w:p w14:paraId="366BA774" w14:textId="77777777" w:rsidR="00725CD7" w:rsidRPr="00725CD7" w:rsidRDefault="00725CD7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14:paraId="7E3B5C12" w14:textId="7F595EE3" w:rsidR="006B1533" w:rsidRPr="00725CD7" w:rsidRDefault="007E7D88" w:rsidP="006B1533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As</w:t>
      </w:r>
      <w:r w:rsidR="0091504B">
        <w:rPr>
          <w:rFonts w:ascii="Arial" w:hAnsi="Arial" w:cs="Arial"/>
          <w:sz w:val="20"/>
          <w:szCs w:val="20"/>
          <w:lang w:val="en-GB"/>
        </w:rPr>
        <w:t xml:space="preserve"> a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partner </w:t>
      </w:r>
      <w:r w:rsidR="000930B2">
        <w:rPr>
          <w:rFonts w:ascii="Arial" w:hAnsi="Arial" w:cs="Arial"/>
          <w:sz w:val="20"/>
          <w:szCs w:val="20"/>
          <w:lang w:val="en-GB"/>
        </w:rPr>
        <w:t xml:space="preserve">in the field of elastomer materials </w:t>
      </w:r>
      <w:r w:rsidR="00AC446B">
        <w:rPr>
          <w:rFonts w:ascii="Arial" w:hAnsi="Arial" w:cs="Arial"/>
          <w:sz w:val="20"/>
          <w:szCs w:val="20"/>
          <w:lang w:val="en-GB"/>
        </w:rPr>
        <w:t>for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the printing and paper industr</w:t>
      </w:r>
      <w:r w:rsidR="008E6CB2">
        <w:rPr>
          <w:rFonts w:ascii="Arial" w:hAnsi="Arial" w:cs="Arial"/>
          <w:sz w:val="20"/>
          <w:szCs w:val="20"/>
          <w:lang w:val="en-GB"/>
        </w:rPr>
        <w:t>ies worldwide</w:t>
      </w:r>
      <w:r>
        <w:rPr>
          <w:rFonts w:ascii="Arial" w:hAnsi="Arial" w:cs="Arial"/>
          <w:sz w:val="20"/>
          <w:szCs w:val="20"/>
          <w:lang w:val="en-GB"/>
        </w:rPr>
        <w:t>,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ZEON supports all aspects </w:t>
      </w:r>
      <w:r w:rsidR="008E6CB2">
        <w:rPr>
          <w:rFonts w:ascii="Arial" w:hAnsi="Arial" w:cs="Arial"/>
          <w:sz w:val="20"/>
          <w:szCs w:val="20"/>
          <w:lang w:val="en-GB"/>
        </w:rPr>
        <w:t xml:space="preserve">of </w:t>
      </w:r>
      <w:r w:rsidR="0054296D">
        <w:rPr>
          <w:rFonts w:ascii="Arial" w:hAnsi="Arial" w:cs="Arial"/>
          <w:sz w:val="20"/>
          <w:szCs w:val="20"/>
          <w:lang w:val="en-GB"/>
        </w:rPr>
        <w:t xml:space="preserve">the </w:t>
      </w:r>
      <w:r w:rsidR="000930B2">
        <w:rPr>
          <w:rFonts w:ascii="Arial" w:hAnsi="Arial" w:cs="Arial"/>
          <w:sz w:val="20"/>
          <w:szCs w:val="20"/>
          <w:lang w:val="en-GB"/>
        </w:rPr>
        <w:t>product</w:t>
      </w:r>
      <w:r w:rsidR="0054296D">
        <w:rPr>
          <w:rFonts w:ascii="Arial" w:hAnsi="Arial" w:cs="Arial"/>
          <w:sz w:val="20"/>
          <w:szCs w:val="20"/>
          <w:lang w:val="en-GB"/>
        </w:rPr>
        <w:t xml:space="preserve"> </w:t>
      </w:r>
      <w:r w:rsidR="008E6CB2">
        <w:rPr>
          <w:rFonts w:ascii="Arial" w:hAnsi="Arial" w:cs="Arial"/>
          <w:sz w:val="20"/>
          <w:szCs w:val="20"/>
          <w:lang w:val="en-GB"/>
        </w:rPr>
        <w:t xml:space="preserve">development, starting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from polymer</w:t>
      </w:r>
      <w:r w:rsidR="008E6CB2">
        <w:rPr>
          <w:rFonts w:ascii="Arial" w:hAnsi="Arial" w:cs="Arial"/>
          <w:sz w:val="20"/>
          <w:szCs w:val="20"/>
          <w:lang w:val="en-GB"/>
        </w:rPr>
        <w:t xml:space="preserve">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screening,</w:t>
      </w:r>
      <w:r w:rsidR="008E6CB2">
        <w:rPr>
          <w:rFonts w:ascii="Arial" w:hAnsi="Arial" w:cs="Arial"/>
          <w:sz w:val="20"/>
          <w:szCs w:val="20"/>
          <w:lang w:val="en-GB"/>
        </w:rPr>
        <w:t xml:space="preserve"> compound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development</w:t>
      </w:r>
      <w:r>
        <w:rPr>
          <w:rFonts w:ascii="Arial" w:hAnsi="Arial" w:cs="Arial"/>
          <w:sz w:val="20"/>
          <w:szCs w:val="20"/>
          <w:lang w:val="en-GB"/>
        </w:rPr>
        <w:t>,</w:t>
      </w:r>
      <w:r w:rsidR="008E6CB2">
        <w:rPr>
          <w:rFonts w:ascii="Arial" w:hAnsi="Arial" w:cs="Arial"/>
          <w:sz w:val="20"/>
          <w:szCs w:val="20"/>
          <w:lang w:val="en-GB"/>
        </w:rPr>
        <w:t xml:space="preserve"> tests and analysis,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up to </w:t>
      </w:r>
      <w:r w:rsidR="008E6CB2">
        <w:rPr>
          <w:rFonts w:ascii="Arial" w:hAnsi="Arial" w:cs="Arial"/>
          <w:sz w:val="20"/>
          <w:szCs w:val="20"/>
          <w:lang w:val="en-GB"/>
        </w:rPr>
        <w:t xml:space="preserve">the </w:t>
      </w:r>
      <w:r w:rsidR="006B1533" w:rsidRPr="00725CD7">
        <w:rPr>
          <w:rFonts w:ascii="Arial" w:hAnsi="Arial" w:cs="Arial"/>
          <w:sz w:val="20"/>
          <w:szCs w:val="20"/>
          <w:lang w:val="en-GB"/>
        </w:rPr>
        <w:t>optimization of the final product</w:t>
      </w:r>
      <w:r w:rsidR="008E6CB2">
        <w:rPr>
          <w:rFonts w:ascii="Arial" w:hAnsi="Arial" w:cs="Arial"/>
          <w:sz w:val="20"/>
          <w:szCs w:val="20"/>
          <w:lang w:val="en-GB"/>
        </w:rPr>
        <w:t>s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. </w:t>
      </w:r>
      <w:r w:rsidR="002736FE">
        <w:rPr>
          <w:rFonts w:ascii="Arial" w:hAnsi="Arial" w:cs="Arial"/>
          <w:sz w:val="20"/>
          <w:szCs w:val="20"/>
          <w:lang w:val="en-GB"/>
        </w:rPr>
        <w:t>Based on</w:t>
      </w:r>
      <w:r w:rsidR="00AC446B">
        <w:rPr>
          <w:rFonts w:ascii="Arial" w:hAnsi="Arial" w:cs="Arial"/>
          <w:sz w:val="20"/>
          <w:szCs w:val="20"/>
          <w:lang w:val="en-GB"/>
        </w:rPr>
        <w:t xml:space="preserve"> the long </w:t>
      </w:r>
      <w:r w:rsidR="008E6CB2">
        <w:rPr>
          <w:rFonts w:ascii="Arial" w:hAnsi="Arial" w:cs="Arial"/>
          <w:sz w:val="20"/>
          <w:szCs w:val="20"/>
          <w:lang w:val="en-GB"/>
        </w:rPr>
        <w:t>term experiences</w:t>
      </w:r>
      <w:r w:rsidR="002736FE">
        <w:rPr>
          <w:rFonts w:ascii="Arial" w:hAnsi="Arial" w:cs="Arial"/>
          <w:sz w:val="20"/>
          <w:szCs w:val="20"/>
          <w:lang w:val="en-GB"/>
        </w:rPr>
        <w:t xml:space="preserve"> and the comprehensive expertise in the field of high performance elastomer</w:t>
      </w:r>
      <w:r w:rsidR="008E6CB2">
        <w:rPr>
          <w:rFonts w:ascii="Arial" w:hAnsi="Arial" w:cs="Arial"/>
          <w:sz w:val="20"/>
          <w:szCs w:val="20"/>
          <w:lang w:val="en-GB"/>
        </w:rPr>
        <w:t xml:space="preserve">s,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ZEON </w:t>
      </w:r>
      <w:r w:rsidR="002736FE">
        <w:rPr>
          <w:rFonts w:ascii="Arial" w:hAnsi="Arial" w:cs="Arial"/>
          <w:sz w:val="20"/>
          <w:szCs w:val="20"/>
          <w:lang w:val="en-GB"/>
        </w:rPr>
        <w:t xml:space="preserve">is </w:t>
      </w:r>
      <w:r w:rsidR="0054296D">
        <w:rPr>
          <w:rFonts w:ascii="Arial" w:hAnsi="Arial" w:cs="Arial"/>
          <w:sz w:val="20"/>
          <w:szCs w:val="20"/>
          <w:lang w:val="en-GB"/>
        </w:rPr>
        <w:t xml:space="preserve">continuously </w:t>
      </w:r>
      <w:r w:rsidR="00665E65">
        <w:rPr>
          <w:rFonts w:ascii="Arial" w:hAnsi="Arial" w:cs="Arial"/>
          <w:sz w:val="20"/>
          <w:szCs w:val="20"/>
          <w:lang w:val="en-GB"/>
        </w:rPr>
        <w:t>open</w:t>
      </w:r>
      <w:r w:rsidR="002736FE">
        <w:rPr>
          <w:rFonts w:ascii="Arial" w:hAnsi="Arial" w:cs="Arial"/>
          <w:sz w:val="20"/>
          <w:szCs w:val="20"/>
          <w:lang w:val="en-GB"/>
        </w:rPr>
        <w:t xml:space="preserve"> for new partnership</w:t>
      </w:r>
      <w:r w:rsidR="00AD1750">
        <w:rPr>
          <w:rFonts w:ascii="Arial" w:hAnsi="Arial" w:cs="Arial"/>
          <w:sz w:val="20"/>
          <w:szCs w:val="20"/>
          <w:lang w:val="en-GB"/>
        </w:rPr>
        <w:t>s</w:t>
      </w:r>
      <w:r w:rsidR="002736FE">
        <w:rPr>
          <w:rFonts w:ascii="Arial" w:hAnsi="Arial" w:cs="Arial"/>
          <w:sz w:val="20"/>
          <w:szCs w:val="20"/>
          <w:lang w:val="en-GB"/>
        </w:rPr>
        <w:t xml:space="preserve"> and cooperation in the area of elastomer compound development in o</w:t>
      </w:r>
      <w:r w:rsidR="00040C37">
        <w:rPr>
          <w:rFonts w:ascii="Arial" w:hAnsi="Arial" w:cs="Arial"/>
          <w:sz w:val="20"/>
          <w:szCs w:val="20"/>
          <w:lang w:val="en-GB"/>
        </w:rPr>
        <w:t>r</w:t>
      </w:r>
      <w:r w:rsidR="002736FE">
        <w:rPr>
          <w:rFonts w:ascii="Arial" w:hAnsi="Arial" w:cs="Arial"/>
          <w:sz w:val="20"/>
          <w:szCs w:val="20"/>
          <w:lang w:val="en-GB"/>
        </w:rPr>
        <w:t xml:space="preserve">der to meet the </w:t>
      </w:r>
      <w:r w:rsidR="00541F62">
        <w:rPr>
          <w:rFonts w:ascii="Arial" w:hAnsi="Arial" w:cs="Arial"/>
          <w:sz w:val="20"/>
          <w:szCs w:val="20"/>
          <w:lang w:val="en-GB"/>
        </w:rPr>
        <w:t>most recent</w:t>
      </w:r>
      <w:r w:rsidR="002736FE">
        <w:rPr>
          <w:rFonts w:ascii="Arial" w:hAnsi="Arial" w:cs="Arial"/>
          <w:sz w:val="20"/>
          <w:szCs w:val="20"/>
          <w:lang w:val="en-GB"/>
        </w:rPr>
        <w:t xml:space="preserve"> and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challenging </w:t>
      </w:r>
      <w:r w:rsidR="002736FE">
        <w:rPr>
          <w:rFonts w:ascii="Arial" w:hAnsi="Arial" w:cs="Arial"/>
          <w:sz w:val="20"/>
          <w:szCs w:val="20"/>
          <w:lang w:val="en-GB"/>
        </w:rPr>
        <w:t xml:space="preserve">requirements of the paper and printing industries.  </w:t>
      </w:r>
      <w:r w:rsidR="006B1533" w:rsidRPr="00725CD7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4F2E0C9" w14:textId="77777777" w:rsidR="006B1533" w:rsidRPr="00725CD7" w:rsidRDefault="006B1533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33689CE5" w14:textId="77777777" w:rsidR="0052756F" w:rsidRPr="00725CD7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5A47476F" w14:textId="05FBE539" w:rsidR="00297C08" w:rsidRPr="00493EC7" w:rsidRDefault="007C5CF4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Words</w:t>
      </w:r>
      <w:r w:rsidR="00297C08" w:rsidRPr="00493EC7">
        <w:rPr>
          <w:rFonts w:ascii="Arial" w:hAnsi="Arial" w:cs="Arial"/>
          <w:sz w:val="20"/>
          <w:szCs w:val="20"/>
          <w:lang w:val="de-DE"/>
        </w:rPr>
        <w:t xml:space="preserve">: </w:t>
      </w:r>
      <w:r w:rsidR="00AD1750">
        <w:rPr>
          <w:rFonts w:ascii="Arial" w:hAnsi="Arial" w:cs="Arial"/>
          <w:sz w:val="20"/>
          <w:szCs w:val="20"/>
          <w:lang w:val="de-DE"/>
        </w:rPr>
        <w:t>277</w:t>
      </w:r>
    </w:p>
    <w:p w14:paraId="06A7DA03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6FDE15EB" w14:textId="77777777" w:rsidR="00721BD8" w:rsidRPr="00493EC7" w:rsidRDefault="00721BD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0635617" w14:textId="09CEA194" w:rsidR="00297C08" w:rsidRPr="00493EC7" w:rsidRDefault="007C5CF4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Images</w:t>
      </w:r>
    </w:p>
    <w:p w14:paraId="2DEAA89E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tbl>
      <w:tblPr>
        <w:tblW w:w="7230" w:type="dxa"/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326718" w:rsidRPr="00BC2C5B" w14:paraId="373C6CF4" w14:textId="77777777" w:rsidTr="005B166F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457AD1D1" w14:textId="77777777" w:rsidR="00326718" w:rsidRPr="000C342D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51C33C69" wp14:editId="49F16BE0">
                  <wp:extent cx="1080000" cy="10800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on-DKT-IRC-2015-screen-P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46482748" w14:textId="46282F1D" w:rsidR="006B1533" w:rsidRPr="00725CD7" w:rsidRDefault="00725CD7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  <w:r>
              <w:rPr>
                <w:rFonts w:ascii="Arial" w:eastAsia="MS Gothic" w:hAnsi="Arial" w:cs="Arial"/>
              </w:rPr>
              <w:t xml:space="preserve">ZEON is </w:t>
            </w:r>
            <w:r w:rsidR="002736FE">
              <w:rPr>
                <w:rFonts w:ascii="Arial" w:hAnsi="Arial" w:cs="Arial"/>
              </w:rPr>
              <w:t>a recognized development partner</w:t>
            </w:r>
            <w:r w:rsidR="006B1533" w:rsidRPr="00725CD7">
              <w:rPr>
                <w:rFonts w:ascii="Arial" w:eastAsia="MS Gothic" w:hAnsi="Arial" w:cs="Arial"/>
              </w:rPr>
              <w:t xml:space="preserve"> </w:t>
            </w:r>
            <w:r w:rsidR="002736FE">
              <w:rPr>
                <w:rFonts w:ascii="Arial" w:eastAsia="MS Gothic" w:hAnsi="Arial" w:cs="Arial"/>
              </w:rPr>
              <w:t>of specialty</w:t>
            </w:r>
            <w:r w:rsidR="006B1533" w:rsidRPr="00725CD7">
              <w:rPr>
                <w:rFonts w:ascii="Arial" w:eastAsia="MS Gothic" w:hAnsi="Arial" w:cs="Arial"/>
              </w:rPr>
              <w:t xml:space="preserve"> elastomers and chemicals.  </w:t>
            </w:r>
          </w:p>
          <w:p w14:paraId="31196B76" w14:textId="77777777" w:rsidR="00326718" w:rsidRPr="00725CD7" w:rsidRDefault="00326718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</w:p>
        </w:tc>
      </w:tr>
      <w:tr w:rsidR="00326718" w:rsidRPr="006167BF" w14:paraId="786D9853" w14:textId="77777777" w:rsidTr="005B166F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242C9360" w14:textId="77777777" w:rsidR="00326718" w:rsidRPr="00725CD7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5D1E8F55" w14:textId="2CBC12B6" w:rsidR="00326718" w:rsidRPr="006167BF" w:rsidRDefault="007C5CF4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>Copyright</w:t>
            </w:r>
            <w:r w:rsidR="00326718"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326718" w:rsidRPr="006167BF" w14:paraId="69B4A39A" w14:textId="77777777" w:rsidTr="005B166F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1F79B04D" w14:textId="77777777" w:rsidR="00326718" w:rsidRPr="006167BF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1A6D2F19" w14:textId="227E604A" w:rsidR="00326718" w:rsidRPr="006167BF" w:rsidRDefault="00326718" w:rsidP="00326718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Zeon-drupa-2016-H.jpg</w:t>
            </w:r>
          </w:p>
        </w:tc>
      </w:tr>
      <w:tr w:rsidR="00297C08" w:rsidRPr="006167BF" w14:paraId="2FF3042F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35B3265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6CA924BB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C403ED" w14:paraId="77661EA7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F4486F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222A5867" wp14:editId="4AD2AD01">
                  <wp:extent cx="1080000" cy="1076400"/>
                  <wp:effectExtent l="0" t="0" r="635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Hubert-Thimm-screen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16631"/>
                          <a:stretch/>
                        </pic:blipFill>
                        <pic:spPr bwMode="auto">
                          <a:xfrm>
                            <a:off x="0" y="0"/>
                            <a:ext cx="1080000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7D63498" w14:textId="6C89B64B" w:rsidR="00297C08" w:rsidRPr="007C5CF4" w:rsidRDefault="007C5CF4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hAnsi="Arial" w:cs="Arial"/>
                <w:lang w:val="en-US"/>
              </w:rPr>
            </w:pPr>
            <w:r w:rsidRPr="007C5CF4">
              <w:rPr>
                <w:rFonts w:ascii="Arial" w:hAnsi="Arial" w:cs="Arial"/>
                <w:lang w:val="en-US"/>
              </w:rPr>
              <w:t xml:space="preserve">Hubert Thimm is </w:t>
            </w:r>
            <w:r w:rsidR="00297C08" w:rsidRPr="007C5CF4">
              <w:rPr>
                <w:rFonts w:ascii="Arial" w:hAnsi="Arial" w:cs="Arial"/>
                <w:lang w:val="en-US"/>
              </w:rPr>
              <w:t xml:space="preserve">Commercial Director </w:t>
            </w:r>
            <w:r>
              <w:rPr>
                <w:rFonts w:ascii="Arial" w:hAnsi="Arial" w:cs="Arial"/>
                <w:lang w:val="en-US"/>
              </w:rPr>
              <w:t>at</w:t>
            </w:r>
            <w:r w:rsidR="00770B3D" w:rsidRPr="007C5CF4">
              <w:rPr>
                <w:rFonts w:ascii="Arial" w:hAnsi="Arial" w:cs="Arial"/>
                <w:lang w:val="en-US"/>
              </w:rPr>
              <w:t xml:space="preserve"> ZEON</w:t>
            </w:r>
            <w:r w:rsidR="00297C08" w:rsidRPr="007C5CF4">
              <w:rPr>
                <w:rFonts w:ascii="Arial" w:hAnsi="Arial" w:cs="Arial"/>
                <w:lang w:val="en-US"/>
              </w:rPr>
              <w:t xml:space="preserve"> Europe GmbH</w:t>
            </w:r>
          </w:p>
          <w:p w14:paraId="6E8B7721" w14:textId="77777777" w:rsidR="00BA3FDB" w:rsidRPr="007C5CF4" w:rsidRDefault="00BA3FDB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</w:p>
        </w:tc>
      </w:tr>
      <w:tr w:rsidR="00297C08" w:rsidRPr="000808B5" w14:paraId="7851E7FB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2DBA4" w14:textId="77777777" w:rsidR="00297C08" w:rsidRPr="007C5CF4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479487F8" w:rsidR="00297C08" w:rsidRPr="000808B5" w:rsidRDefault="007C5CF4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>Copyright</w:t>
            </w:r>
            <w:r w:rsidR="00297C08"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694A9E49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Zeon-Hubert-Thimm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</w:tbl>
    <w:p w14:paraId="497EFC39" w14:textId="77777777" w:rsidR="00721BD8" w:rsidRPr="004968F6" w:rsidRDefault="00721BD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1795FB80" w14:textId="77777777" w:rsidR="00721BD8" w:rsidRPr="004968F6" w:rsidRDefault="00721BD8">
      <w:pPr>
        <w:rPr>
          <w:rFonts w:ascii="Arial" w:hAnsi="Arial" w:cs="Arial"/>
          <w:b/>
          <w:sz w:val="20"/>
          <w:szCs w:val="20"/>
        </w:rPr>
      </w:pPr>
      <w:r w:rsidRPr="004968F6">
        <w:rPr>
          <w:rFonts w:ascii="Arial" w:hAnsi="Arial" w:cs="Arial"/>
          <w:b/>
          <w:sz w:val="20"/>
          <w:szCs w:val="20"/>
        </w:rPr>
        <w:br w:type="page"/>
      </w:r>
    </w:p>
    <w:p w14:paraId="430EB4C9" w14:textId="052FE30C" w:rsidR="007C5CF4" w:rsidRPr="00161F83" w:rsidRDefault="007C5CF4" w:rsidP="007C5CF4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161F83">
        <w:rPr>
          <w:rFonts w:ascii="Arial" w:hAnsi="Arial" w:cs="Arial"/>
          <w:b/>
          <w:sz w:val="20"/>
          <w:szCs w:val="20"/>
        </w:rPr>
        <w:lastRenderedPageBreak/>
        <w:t>About Z</w:t>
      </w:r>
      <w:r w:rsidR="00AD1750">
        <w:rPr>
          <w:rFonts w:ascii="Arial" w:hAnsi="Arial" w:cs="Arial"/>
          <w:b/>
          <w:sz w:val="20"/>
          <w:szCs w:val="20"/>
        </w:rPr>
        <w:t>EON</w:t>
      </w:r>
      <w:r w:rsidRPr="00161F83">
        <w:rPr>
          <w:rFonts w:ascii="Arial" w:hAnsi="Arial" w:cs="Arial"/>
          <w:b/>
          <w:sz w:val="20"/>
          <w:szCs w:val="20"/>
        </w:rPr>
        <w:t xml:space="preserve"> Europe GmbH</w:t>
      </w:r>
    </w:p>
    <w:p w14:paraId="263A4D93" w14:textId="77777777" w:rsidR="007C5CF4" w:rsidRPr="00161F83" w:rsidRDefault="007C5CF4" w:rsidP="007C5CF4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5087A00F" w14:textId="1432D7B3" w:rsidR="004E014E" w:rsidRDefault="00AD1750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ZEON</w:t>
      </w:r>
      <w:r w:rsidR="007C5CF4" w:rsidRPr="00161F83">
        <w:rPr>
          <w:rFonts w:ascii="Arial" w:hAnsi="Arial" w:cs="Arial"/>
          <w:sz w:val="20"/>
          <w:szCs w:val="20"/>
        </w:rPr>
        <w:t xml:space="preserve"> Europe GmbH is </w:t>
      </w:r>
      <w:r w:rsidR="007C5CF4">
        <w:rPr>
          <w:rFonts w:ascii="Arial" w:hAnsi="Arial" w:cs="Arial"/>
          <w:sz w:val="20"/>
          <w:szCs w:val="20"/>
        </w:rPr>
        <w:t xml:space="preserve">the </w:t>
      </w:r>
      <w:r w:rsidR="00040C37">
        <w:rPr>
          <w:rFonts w:ascii="Arial" w:hAnsi="Arial" w:cs="Arial"/>
          <w:sz w:val="20"/>
          <w:szCs w:val="20"/>
        </w:rPr>
        <w:t>E</w:t>
      </w:r>
      <w:r w:rsidR="00541F62">
        <w:rPr>
          <w:rFonts w:ascii="Arial" w:hAnsi="Arial" w:cs="Arial"/>
          <w:sz w:val="20"/>
          <w:szCs w:val="20"/>
        </w:rPr>
        <w:t xml:space="preserve">uropean </w:t>
      </w:r>
      <w:r w:rsidR="00040C37">
        <w:rPr>
          <w:rFonts w:ascii="Arial" w:hAnsi="Arial" w:cs="Arial"/>
          <w:sz w:val="20"/>
          <w:szCs w:val="20"/>
        </w:rPr>
        <w:t>subsidiary</w:t>
      </w:r>
      <w:r w:rsidR="00541F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 ZEON</w:t>
      </w:r>
      <w:r w:rsidR="007C5CF4">
        <w:rPr>
          <w:rFonts w:ascii="Arial" w:hAnsi="Arial" w:cs="Arial"/>
          <w:sz w:val="20"/>
          <w:szCs w:val="20"/>
        </w:rPr>
        <w:t xml:space="preserve"> Corporation</w:t>
      </w:r>
      <w:r w:rsidR="002736FE">
        <w:rPr>
          <w:rFonts w:ascii="Arial" w:hAnsi="Arial" w:cs="Arial"/>
          <w:sz w:val="20"/>
          <w:szCs w:val="20"/>
        </w:rPr>
        <w:t>,</w:t>
      </w:r>
      <w:r w:rsidR="007C5CF4">
        <w:rPr>
          <w:rFonts w:ascii="Arial" w:hAnsi="Arial" w:cs="Arial"/>
          <w:sz w:val="20"/>
          <w:szCs w:val="20"/>
        </w:rPr>
        <w:t xml:space="preserve"> located in </w:t>
      </w:r>
      <w:proofErr w:type="spellStart"/>
      <w:r w:rsidR="007C5CF4">
        <w:rPr>
          <w:rFonts w:ascii="Arial" w:hAnsi="Arial" w:cs="Arial"/>
          <w:sz w:val="20"/>
          <w:szCs w:val="20"/>
        </w:rPr>
        <w:t>Duesseldorf</w:t>
      </w:r>
      <w:proofErr w:type="spellEnd"/>
      <w:r w:rsidR="007C5CF4">
        <w:rPr>
          <w:rFonts w:ascii="Arial" w:hAnsi="Arial" w:cs="Arial"/>
          <w:sz w:val="20"/>
          <w:szCs w:val="20"/>
        </w:rPr>
        <w:t xml:space="preserve">, Germany. The leading </w:t>
      </w:r>
      <w:r w:rsidR="004E014E">
        <w:rPr>
          <w:rFonts w:ascii="Arial" w:hAnsi="Arial" w:cs="Arial"/>
          <w:sz w:val="20"/>
          <w:szCs w:val="20"/>
        </w:rPr>
        <w:t xml:space="preserve">and global-operating </w:t>
      </w:r>
      <w:r w:rsidR="007C5CF4">
        <w:rPr>
          <w:rFonts w:ascii="Arial" w:hAnsi="Arial" w:cs="Arial"/>
          <w:sz w:val="20"/>
          <w:szCs w:val="20"/>
        </w:rPr>
        <w:t>s</w:t>
      </w:r>
      <w:r w:rsidR="007C5CF4" w:rsidRPr="00161F83">
        <w:rPr>
          <w:rFonts w:ascii="Arial" w:hAnsi="Arial" w:cs="Arial"/>
          <w:sz w:val="20"/>
          <w:szCs w:val="20"/>
        </w:rPr>
        <w:t xml:space="preserve">pecialty </w:t>
      </w:r>
      <w:r w:rsidR="007C5CF4">
        <w:rPr>
          <w:rFonts w:ascii="Arial" w:hAnsi="Arial" w:cs="Arial"/>
          <w:sz w:val="20"/>
          <w:szCs w:val="20"/>
        </w:rPr>
        <w:t>p</w:t>
      </w:r>
      <w:r w:rsidR="007C5CF4" w:rsidRPr="00161F83">
        <w:rPr>
          <w:rFonts w:ascii="Arial" w:hAnsi="Arial" w:cs="Arial"/>
          <w:sz w:val="20"/>
          <w:szCs w:val="20"/>
        </w:rPr>
        <w:t>olymer company</w:t>
      </w:r>
      <w:r w:rsidR="007C5CF4">
        <w:rPr>
          <w:rFonts w:ascii="Arial" w:hAnsi="Arial" w:cs="Arial"/>
          <w:sz w:val="20"/>
          <w:szCs w:val="20"/>
        </w:rPr>
        <w:t xml:space="preserve"> has </w:t>
      </w:r>
      <w:r w:rsidR="00541F62">
        <w:rPr>
          <w:rFonts w:ascii="Arial" w:hAnsi="Arial" w:cs="Arial"/>
          <w:sz w:val="20"/>
          <w:szCs w:val="20"/>
        </w:rPr>
        <w:t xml:space="preserve">currently </w:t>
      </w:r>
      <w:r w:rsidR="007C5CF4">
        <w:rPr>
          <w:rFonts w:ascii="Arial" w:hAnsi="Arial" w:cs="Arial"/>
          <w:sz w:val="20"/>
          <w:szCs w:val="20"/>
        </w:rPr>
        <w:t xml:space="preserve">more than 3,100 employees at 44 locations worldwide. </w:t>
      </w:r>
    </w:p>
    <w:p w14:paraId="6B8A1F29" w14:textId="77777777" w:rsidR="004E014E" w:rsidRDefault="004E014E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B6564A6" w14:textId="7D89B056" w:rsidR="004E014E" w:rsidRDefault="00040C37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From </w:t>
      </w:r>
      <w:r w:rsidR="000930B2">
        <w:rPr>
          <w:rFonts w:ascii="Arial" w:hAnsi="Arial" w:cs="Arial"/>
          <w:sz w:val="20"/>
          <w:szCs w:val="20"/>
        </w:rPr>
        <w:t>e</w:t>
      </w:r>
      <w:r w:rsidR="007C5CF4">
        <w:rPr>
          <w:rFonts w:ascii="Arial" w:hAnsi="Arial" w:cs="Arial"/>
          <w:sz w:val="20"/>
          <w:szCs w:val="20"/>
        </w:rPr>
        <w:t xml:space="preserve">lastomers for tire applications up to heat and oil resistant </w:t>
      </w:r>
      <w:r w:rsidR="007C5CF4" w:rsidRPr="009F55E1">
        <w:rPr>
          <w:rFonts w:ascii="Arial" w:hAnsi="Arial" w:cs="Arial"/>
          <w:sz w:val="20"/>
          <w:szCs w:val="20"/>
        </w:rPr>
        <w:t xml:space="preserve">specialty </w:t>
      </w:r>
      <w:r w:rsidR="00541F62">
        <w:rPr>
          <w:rFonts w:ascii="Arial" w:hAnsi="Arial" w:cs="Arial"/>
          <w:sz w:val="20"/>
          <w:szCs w:val="20"/>
        </w:rPr>
        <w:t>elastomers</w:t>
      </w:r>
      <w:r w:rsidR="007C5CF4">
        <w:rPr>
          <w:rFonts w:ascii="Arial" w:hAnsi="Arial" w:cs="Arial"/>
          <w:sz w:val="20"/>
          <w:szCs w:val="20"/>
        </w:rPr>
        <w:t xml:space="preserve"> for </w:t>
      </w:r>
      <w:r w:rsidR="00541F62">
        <w:rPr>
          <w:rFonts w:ascii="Arial" w:hAnsi="Arial" w:cs="Arial"/>
          <w:sz w:val="20"/>
          <w:szCs w:val="20"/>
        </w:rPr>
        <w:t xml:space="preserve">technical rubber </w:t>
      </w:r>
      <w:proofErr w:type="gramStart"/>
      <w:r w:rsidR="00541F62">
        <w:rPr>
          <w:rFonts w:ascii="Arial" w:hAnsi="Arial" w:cs="Arial"/>
          <w:sz w:val="20"/>
          <w:szCs w:val="20"/>
        </w:rPr>
        <w:t>articles</w:t>
      </w:r>
      <w:proofErr w:type="gramEnd"/>
      <w:r w:rsidR="004E014E">
        <w:rPr>
          <w:rFonts w:ascii="Arial" w:hAnsi="Arial" w:cs="Arial"/>
          <w:sz w:val="20"/>
          <w:szCs w:val="20"/>
        </w:rPr>
        <w:t xml:space="preserve"> cover the broad range of the elastomer product portfolio of ZEON</w:t>
      </w:r>
      <w:r w:rsidR="007C5CF4">
        <w:rPr>
          <w:rFonts w:ascii="Arial" w:hAnsi="Arial" w:cs="Arial"/>
          <w:sz w:val="20"/>
          <w:szCs w:val="20"/>
        </w:rPr>
        <w:t xml:space="preserve">. </w:t>
      </w:r>
    </w:p>
    <w:p w14:paraId="1AA4752F" w14:textId="77777777" w:rsidR="004E014E" w:rsidRDefault="004E014E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5BECFFA" w14:textId="278E3C6D" w:rsidR="007C5CF4" w:rsidRPr="007671F5" w:rsidRDefault="000930B2" w:rsidP="007C5CF4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ZEON is focusing on the </w:t>
      </w:r>
      <w:r w:rsidR="007C5CF4">
        <w:rPr>
          <w:rFonts w:ascii="Arial" w:hAnsi="Arial" w:cs="Arial"/>
          <w:sz w:val="20"/>
          <w:szCs w:val="20"/>
        </w:rPr>
        <w:t xml:space="preserve">research and development of sustainable </w:t>
      </w:r>
      <w:r w:rsidR="004E014E">
        <w:rPr>
          <w:rFonts w:ascii="Arial" w:hAnsi="Arial" w:cs="Arial"/>
          <w:sz w:val="20"/>
          <w:szCs w:val="20"/>
        </w:rPr>
        <w:t xml:space="preserve">polymer </w:t>
      </w:r>
      <w:r w:rsidR="007C5CF4">
        <w:rPr>
          <w:rFonts w:ascii="Arial" w:hAnsi="Arial" w:cs="Arial"/>
          <w:sz w:val="20"/>
          <w:szCs w:val="20"/>
        </w:rPr>
        <w:t>products</w:t>
      </w:r>
      <w:r w:rsidR="004E014E">
        <w:rPr>
          <w:rFonts w:ascii="Arial" w:hAnsi="Arial" w:cs="Arial"/>
          <w:sz w:val="20"/>
          <w:szCs w:val="20"/>
        </w:rPr>
        <w:t xml:space="preserve"> for the future</w:t>
      </w:r>
      <w:r w:rsidR="007C5CF4">
        <w:rPr>
          <w:rFonts w:ascii="Arial" w:hAnsi="Arial" w:cs="Arial"/>
          <w:sz w:val="20"/>
          <w:szCs w:val="20"/>
        </w:rPr>
        <w:t xml:space="preserve">. As </w:t>
      </w:r>
      <w:r w:rsidR="00541F62">
        <w:rPr>
          <w:rFonts w:ascii="Arial" w:hAnsi="Arial" w:cs="Arial"/>
          <w:sz w:val="20"/>
          <w:szCs w:val="20"/>
        </w:rPr>
        <w:t xml:space="preserve">a </w:t>
      </w:r>
      <w:r w:rsidR="004E014E">
        <w:rPr>
          <w:rFonts w:ascii="Arial" w:hAnsi="Arial" w:cs="Arial"/>
          <w:sz w:val="20"/>
          <w:szCs w:val="20"/>
        </w:rPr>
        <w:t>recognized material development</w:t>
      </w:r>
      <w:r w:rsidR="007C5CF4">
        <w:rPr>
          <w:rFonts w:ascii="Arial" w:hAnsi="Arial" w:cs="Arial"/>
          <w:sz w:val="20"/>
          <w:szCs w:val="20"/>
        </w:rPr>
        <w:t xml:space="preserve"> partner, Z</w:t>
      </w:r>
      <w:r w:rsidR="004E014E">
        <w:rPr>
          <w:rFonts w:ascii="Arial" w:hAnsi="Arial" w:cs="Arial"/>
          <w:sz w:val="20"/>
          <w:szCs w:val="20"/>
        </w:rPr>
        <w:t>EON</w:t>
      </w:r>
      <w:r w:rsidR="007C5CF4">
        <w:rPr>
          <w:rFonts w:ascii="Arial" w:hAnsi="Arial" w:cs="Arial"/>
          <w:sz w:val="20"/>
          <w:szCs w:val="20"/>
        </w:rPr>
        <w:t xml:space="preserve"> </w:t>
      </w:r>
      <w:r w:rsidR="004E014E">
        <w:rPr>
          <w:rFonts w:ascii="Arial" w:hAnsi="Arial" w:cs="Arial"/>
          <w:sz w:val="20"/>
          <w:szCs w:val="20"/>
        </w:rPr>
        <w:t xml:space="preserve">is constantly working on </w:t>
      </w:r>
      <w:r w:rsidR="007C5CF4">
        <w:rPr>
          <w:rFonts w:ascii="Arial" w:hAnsi="Arial" w:cs="Arial"/>
          <w:sz w:val="20"/>
          <w:szCs w:val="20"/>
        </w:rPr>
        <w:t>specific solutions</w:t>
      </w:r>
      <w:r w:rsidR="004E014E">
        <w:rPr>
          <w:rFonts w:ascii="Arial" w:hAnsi="Arial" w:cs="Arial"/>
          <w:sz w:val="20"/>
          <w:szCs w:val="20"/>
        </w:rPr>
        <w:t xml:space="preserve"> for the customers</w:t>
      </w:r>
      <w:r w:rsidR="007C5CF4">
        <w:rPr>
          <w:rFonts w:ascii="Arial" w:hAnsi="Arial" w:cs="Arial"/>
          <w:sz w:val="20"/>
          <w:szCs w:val="20"/>
        </w:rPr>
        <w:t xml:space="preserve">. </w:t>
      </w:r>
      <w:r w:rsidR="004E014E">
        <w:rPr>
          <w:rFonts w:ascii="Arial" w:hAnsi="Arial" w:cs="Arial"/>
          <w:sz w:val="20"/>
          <w:szCs w:val="20"/>
        </w:rPr>
        <w:t xml:space="preserve">The typical applications of ZEON’s elastomer materials </w:t>
      </w:r>
      <w:proofErr w:type="gramStart"/>
      <w:r w:rsidR="004E014E">
        <w:rPr>
          <w:rFonts w:ascii="Arial" w:hAnsi="Arial" w:cs="Arial"/>
          <w:sz w:val="20"/>
          <w:szCs w:val="20"/>
        </w:rPr>
        <w:t>can be found</w:t>
      </w:r>
      <w:proofErr w:type="gramEnd"/>
      <w:r w:rsidR="004E014E">
        <w:rPr>
          <w:rFonts w:ascii="Arial" w:hAnsi="Arial" w:cs="Arial"/>
          <w:sz w:val="20"/>
          <w:szCs w:val="20"/>
        </w:rPr>
        <w:t xml:space="preserve"> in versatile</w:t>
      </w:r>
      <w:r w:rsidR="007C5CF4">
        <w:rPr>
          <w:rFonts w:ascii="Arial" w:hAnsi="Arial" w:cs="Arial"/>
          <w:sz w:val="20"/>
          <w:szCs w:val="20"/>
        </w:rPr>
        <w:t xml:space="preserve"> industr</w:t>
      </w:r>
      <w:r w:rsidR="004E014E">
        <w:rPr>
          <w:rFonts w:ascii="Arial" w:hAnsi="Arial" w:cs="Arial"/>
          <w:sz w:val="20"/>
          <w:szCs w:val="20"/>
        </w:rPr>
        <w:t>y branches</w:t>
      </w:r>
      <w:r w:rsidR="007C5CF4">
        <w:rPr>
          <w:rFonts w:ascii="Arial" w:hAnsi="Arial" w:cs="Arial"/>
          <w:sz w:val="20"/>
          <w:szCs w:val="20"/>
        </w:rPr>
        <w:t xml:space="preserve"> such as automotive</w:t>
      </w:r>
      <w:r w:rsidR="004E014E">
        <w:rPr>
          <w:rFonts w:ascii="Arial" w:hAnsi="Arial" w:cs="Arial"/>
          <w:sz w:val="20"/>
          <w:szCs w:val="20"/>
        </w:rPr>
        <w:t>/mobility</w:t>
      </w:r>
      <w:r w:rsidR="007C5CF4">
        <w:rPr>
          <w:rFonts w:ascii="Arial" w:hAnsi="Arial" w:cs="Arial"/>
          <w:sz w:val="20"/>
          <w:szCs w:val="20"/>
        </w:rPr>
        <w:t xml:space="preserve">, aerospace, </w:t>
      </w:r>
      <w:r w:rsidR="004E014E">
        <w:rPr>
          <w:rFonts w:ascii="Arial" w:hAnsi="Arial" w:cs="Arial"/>
          <w:sz w:val="20"/>
          <w:szCs w:val="20"/>
        </w:rPr>
        <w:t xml:space="preserve">building and </w:t>
      </w:r>
      <w:r w:rsidR="007C5CF4">
        <w:rPr>
          <w:rFonts w:ascii="Arial" w:hAnsi="Arial" w:cs="Arial"/>
          <w:sz w:val="20"/>
          <w:szCs w:val="20"/>
        </w:rPr>
        <w:t xml:space="preserve">construction, </w:t>
      </w:r>
      <w:r w:rsidR="00040C37">
        <w:rPr>
          <w:rFonts w:ascii="Arial" w:hAnsi="Arial" w:cs="Arial"/>
          <w:sz w:val="20"/>
          <w:szCs w:val="20"/>
        </w:rPr>
        <w:t>machinery</w:t>
      </w:r>
      <w:r w:rsidR="007C5CF4">
        <w:rPr>
          <w:rFonts w:ascii="Arial" w:hAnsi="Arial" w:cs="Arial"/>
          <w:sz w:val="20"/>
          <w:szCs w:val="20"/>
        </w:rPr>
        <w:t>, print</w:t>
      </w:r>
      <w:r w:rsidR="004E014E">
        <w:rPr>
          <w:rFonts w:ascii="Arial" w:hAnsi="Arial" w:cs="Arial"/>
          <w:sz w:val="20"/>
          <w:szCs w:val="20"/>
        </w:rPr>
        <w:t>ing</w:t>
      </w:r>
      <w:r w:rsidR="007C5CF4">
        <w:rPr>
          <w:rFonts w:ascii="Arial" w:hAnsi="Arial" w:cs="Arial"/>
          <w:sz w:val="20"/>
          <w:szCs w:val="20"/>
        </w:rPr>
        <w:t xml:space="preserve"> and paper </w:t>
      </w:r>
      <w:r w:rsidR="004E014E">
        <w:rPr>
          <w:rFonts w:ascii="Arial" w:hAnsi="Arial" w:cs="Arial"/>
          <w:sz w:val="20"/>
          <w:szCs w:val="20"/>
        </w:rPr>
        <w:t>as well as</w:t>
      </w:r>
      <w:r w:rsidR="007C5CF4">
        <w:rPr>
          <w:rFonts w:ascii="Arial" w:hAnsi="Arial" w:cs="Arial"/>
          <w:sz w:val="20"/>
          <w:szCs w:val="20"/>
        </w:rPr>
        <w:t xml:space="preserve"> oil and gas. </w:t>
      </w:r>
      <w:r w:rsidR="00AD1750">
        <w:rPr>
          <w:rFonts w:ascii="Arial" w:hAnsi="Arial" w:cs="Arial"/>
          <w:sz w:val="20"/>
          <w:szCs w:val="20"/>
        </w:rPr>
        <w:t>More information is available on the</w:t>
      </w:r>
      <w:r w:rsidR="00541F62">
        <w:rPr>
          <w:rFonts w:ascii="Arial" w:hAnsi="Arial" w:cs="Arial"/>
          <w:sz w:val="20"/>
          <w:szCs w:val="20"/>
        </w:rPr>
        <w:t xml:space="preserve"> website at </w:t>
      </w:r>
      <w:r w:rsidR="00541F62" w:rsidRPr="00AD1750">
        <w:rPr>
          <w:rFonts w:ascii="Arial" w:hAnsi="Arial" w:cs="Arial"/>
          <w:sz w:val="20"/>
          <w:szCs w:val="20"/>
        </w:rPr>
        <w:t>www.zeon.eu</w:t>
      </w:r>
      <w:bookmarkStart w:id="0" w:name="_GoBack"/>
      <w:bookmarkEnd w:id="0"/>
      <w:r w:rsidR="00541F62">
        <w:rPr>
          <w:rFonts w:ascii="Arial" w:hAnsi="Arial" w:cs="Arial"/>
          <w:sz w:val="20"/>
          <w:szCs w:val="20"/>
        </w:rPr>
        <w:t>.</w:t>
      </w:r>
    </w:p>
    <w:p w14:paraId="41BA7CFC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A59B12E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4DEEFF30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64C0A73B" w14:textId="7597290C" w:rsidR="00297C08" w:rsidRPr="00725CD7" w:rsidRDefault="007C5CF4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725CD7">
        <w:rPr>
          <w:rFonts w:ascii="Arial" w:hAnsi="Arial" w:cs="Arial"/>
          <w:b/>
          <w:sz w:val="20"/>
          <w:szCs w:val="20"/>
        </w:rPr>
        <w:t>Media Contact</w:t>
      </w:r>
    </w:p>
    <w:p w14:paraId="4DDC779F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1DE5EBE6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Mandy Ahlendorf</w:t>
      </w:r>
    </w:p>
    <w:p w14:paraId="1897A7EE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proofErr w:type="gramStart"/>
      <w:r w:rsidRPr="00725CD7">
        <w:rPr>
          <w:rFonts w:ascii="Arial" w:hAnsi="Arial" w:cs="Arial"/>
          <w:sz w:val="20"/>
          <w:szCs w:val="20"/>
        </w:rPr>
        <w:t>ahlendorf</w:t>
      </w:r>
      <w:proofErr w:type="gramEnd"/>
      <w:r w:rsidRPr="00725CD7">
        <w:rPr>
          <w:rFonts w:ascii="Arial" w:hAnsi="Arial" w:cs="Arial"/>
          <w:sz w:val="20"/>
          <w:szCs w:val="20"/>
        </w:rPr>
        <w:t xml:space="preserve"> communication</w:t>
      </w:r>
    </w:p>
    <w:p w14:paraId="0D1212FB" w14:textId="6D0BDA00" w:rsidR="00297C08" w:rsidRPr="00B20FC9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B20FC9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 w:rsidRPr="00B20FC9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Phone: +49 8151 9739098</w:t>
      </w:r>
    </w:p>
    <w:p w14:paraId="7D822EA8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0644E376" w14:textId="69C7BF57" w:rsidR="00297C08" w:rsidRPr="00725CD7" w:rsidRDefault="00665E65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Svea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Meuser</w:t>
      </w:r>
      <w:proofErr w:type="spellEnd"/>
    </w:p>
    <w:p w14:paraId="1BD6E63C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Zeon Europe GmbH</w:t>
      </w:r>
    </w:p>
    <w:p w14:paraId="1E4B4066" w14:textId="5370E52E" w:rsidR="00297C08" w:rsidRPr="00725CD7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 xml:space="preserve">E-Mail: </w:t>
      </w:r>
      <w:r w:rsidR="00665E65">
        <w:rPr>
          <w:rFonts w:ascii="Arial" w:hAnsi="Arial" w:cs="Arial"/>
          <w:sz w:val="20"/>
          <w:szCs w:val="20"/>
        </w:rPr>
        <w:t>svea</w:t>
      </w:r>
      <w:r w:rsidRPr="00725CD7">
        <w:rPr>
          <w:rFonts w:ascii="Arial" w:hAnsi="Arial" w:cs="Arial"/>
          <w:sz w:val="20"/>
          <w:szCs w:val="20"/>
        </w:rPr>
        <w:t>.</w:t>
      </w:r>
      <w:r w:rsidR="00665E65">
        <w:rPr>
          <w:rFonts w:ascii="Arial" w:hAnsi="Arial" w:cs="Arial"/>
          <w:sz w:val="20"/>
          <w:szCs w:val="20"/>
        </w:rPr>
        <w:t>meuser</w:t>
      </w:r>
      <w:r w:rsidR="00297C08" w:rsidRPr="00725CD7">
        <w:rPr>
          <w:rFonts w:ascii="Arial" w:hAnsi="Arial" w:cs="Arial"/>
          <w:sz w:val="20"/>
          <w:szCs w:val="20"/>
        </w:rPr>
        <w:t>@zeon.eu</w:t>
      </w:r>
    </w:p>
    <w:p w14:paraId="47F25029" w14:textId="2D14E6EF" w:rsidR="00297C08" w:rsidRPr="00725CD7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Phone: +49 211 5267 1</w:t>
      </w:r>
      <w:r w:rsidR="00665E65">
        <w:rPr>
          <w:rFonts w:ascii="Arial" w:hAnsi="Arial" w:cs="Arial"/>
          <w:sz w:val="20"/>
          <w:szCs w:val="20"/>
        </w:rPr>
        <w:t>23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297C08" w:rsidRDefault="00CF0CC9" w:rsidP="00297C08"/>
    <w:sectPr w:rsidR="00CF0CC9" w:rsidRPr="00297C08" w:rsidSect="004968F6">
      <w:footerReference w:type="even" r:id="rId10"/>
      <w:footerReference w:type="default" r:id="rId11"/>
      <w:headerReference w:type="first" r:id="rId12"/>
      <w:pgSz w:w="11900" w:h="16840" w:code="9"/>
      <w:pgMar w:top="1701" w:right="3395" w:bottom="1560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D9B3E" w14:textId="77777777" w:rsidR="00207FF0" w:rsidRDefault="00207FF0">
      <w:r>
        <w:separator/>
      </w:r>
    </w:p>
  </w:endnote>
  <w:endnote w:type="continuationSeparator" w:id="0">
    <w:p w14:paraId="2BE577D9" w14:textId="77777777" w:rsidR="00207FF0" w:rsidRDefault="0020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235E65" w:rsidRDefault="00235E65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235E65" w:rsidRDefault="00235E65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794CBDFD" w:rsidR="00235E65" w:rsidRPr="00DD6F5E" w:rsidRDefault="00A56A19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r>
      <w:rPr>
        <w:rStyle w:val="Seitenzahl"/>
        <w:rFonts w:ascii="Arial" w:hAnsi="Arial" w:cs="Arial"/>
        <w:sz w:val="20"/>
        <w:szCs w:val="20"/>
      </w:rPr>
      <w:t>Page</w:t>
    </w:r>
    <w:r w:rsidR="00235E65" w:rsidRPr="00DD6F5E">
      <w:rPr>
        <w:rStyle w:val="Seitenzahl"/>
        <w:rFonts w:ascii="Arial" w:hAnsi="Arial" w:cs="Arial"/>
        <w:sz w:val="20"/>
        <w:szCs w:val="20"/>
      </w:rPr>
      <w:t xml:space="preserve"> </w: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="00235E65"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AD1750">
      <w:rPr>
        <w:rStyle w:val="Seitenzahl"/>
        <w:rFonts w:ascii="Arial" w:hAnsi="Arial" w:cs="Arial"/>
        <w:noProof/>
        <w:sz w:val="20"/>
        <w:szCs w:val="20"/>
      </w:rPr>
      <w:t>3</w: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235E65" w:rsidRPr="00E525C0" w:rsidRDefault="00235E65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81E22" w14:textId="77777777" w:rsidR="00207FF0" w:rsidRDefault="00207FF0">
      <w:r>
        <w:separator/>
      </w:r>
    </w:p>
  </w:footnote>
  <w:footnote w:type="continuationSeparator" w:id="0">
    <w:p w14:paraId="1862570F" w14:textId="77777777" w:rsidR="00207FF0" w:rsidRDefault="0020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235E65" w:rsidRDefault="00235E65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553B371F">
              <wp:simplePos x="0" y="0"/>
              <wp:positionH relativeFrom="column">
                <wp:posOffset>4751069</wp:posOffset>
              </wp:positionH>
              <wp:positionV relativeFrom="paragraph">
                <wp:posOffset>2433320</wp:posOffset>
              </wp:positionV>
              <wp:extent cx="160083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235E65" w:rsidRPr="00CF2A73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235E65" w:rsidRPr="00F00180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235E65" w:rsidRPr="00244971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5BBE8198" w14:textId="68A3EC81" w:rsidR="005A03D2" w:rsidRPr="00725CD7" w:rsidRDefault="00A56A19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Co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n</w:t>
                          </w: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tact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</w:p>
                        <w:p w14:paraId="7CC98EDD" w14:textId="21B12A28" w:rsidR="00235E65" w:rsidRPr="00725CD7" w:rsidRDefault="0066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Svea</w:t>
                          </w:r>
                          <w:proofErr w:type="spellEnd"/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Meuser</w:t>
                          </w:r>
                          <w:proofErr w:type="spellEnd"/>
                        </w:p>
                        <w:p w14:paraId="5B7AAC2B" w14:textId="24AB0A0A" w:rsidR="00235E65" w:rsidRPr="00725CD7" w:rsidRDefault="005A03D2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5267-1</w:t>
                          </w:r>
                          <w:r w:rsidR="00665E65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23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0C2BDF71" w14:textId="50ACDC60" w:rsidR="00235E65" w:rsidRPr="00725CD7" w:rsidRDefault="0066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svea.meuser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1.6pt;width:126.0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" stroked="f">
              <v:textbox>
                <w:txbxContent>
                  <w:p w14:paraId="143212D8" w14:textId="77777777" w:rsidR="00235E65" w:rsidRPr="00CF2A73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235E65" w:rsidRPr="00F00180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235E65" w:rsidRPr="00244971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5BBE8198" w14:textId="68A3EC81" w:rsidR="005A03D2" w:rsidRPr="00725CD7" w:rsidRDefault="00A56A19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Co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n</w:t>
                    </w: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tact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: </w:t>
                    </w:r>
                  </w:p>
                  <w:p w14:paraId="7CC98EDD" w14:textId="21B12A28" w:rsidR="00235E65" w:rsidRPr="00725CD7" w:rsidRDefault="0066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Svea</w:t>
                    </w:r>
                    <w:proofErr w:type="spellEnd"/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Meuser</w:t>
                    </w:r>
                    <w:proofErr w:type="spellEnd"/>
                  </w:p>
                  <w:p w14:paraId="5B7AAC2B" w14:textId="24AB0A0A" w:rsidR="00235E65" w:rsidRPr="00725CD7" w:rsidRDefault="005A03D2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5267-1</w:t>
                    </w:r>
                    <w:r w:rsidR="00665E65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23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0C2BDF71" w14:textId="50ACDC60" w:rsidR="00235E65" w:rsidRPr="00725CD7" w:rsidRDefault="0066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svea.meuser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@zeon.eu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10277B7B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</w:t>
    </w:r>
    <w:r w:rsidR="00A56A19">
      <w:rPr>
        <w:rFonts w:ascii="Arial" w:hAnsi="Arial"/>
        <w:sz w:val="36"/>
        <w:szCs w:val="36"/>
      </w:rPr>
      <w:t xml:space="preserve"> RELEASE</w:t>
    </w:r>
  </w:p>
  <w:p w14:paraId="6D56F6A1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235E65" w:rsidRPr="00283E18" w:rsidRDefault="00235E65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01CD1"/>
    <w:rsid w:val="00026311"/>
    <w:rsid w:val="00027FB0"/>
    <w:rsid w:val="000327B6"/>
    <w:rsid w:val="0003657C"/>
    <w:rsid w:val="00040C37"/>
    <w:rsid w:val="000447D6"/>
    <w:rsid w:val="00047EA9"/>
    <w:rsid w:val="00061CDD"/>
    <w:rsid w:val="00061FBF"/>
    <w:rsid w:val="00074C65"/>
    <w:rsid w:val="000930B2"/>
    <w:rsid w:val="00094B8B"/>
    <w:rsid w:val="0009532F"/>
    <w:rsid w:val="000B5EED"/>
    <w:rsid w:val="000C342D"/>
    <w:rsid w:val="000C4488"/>
    <w:rsid w:val="000D6E20"/>
    <w:rsid w:val="000E023C"/>
    <w:rsid w:val="000E0A48"/>
    <w:rsid w:val="000F13D5"/>
    <w:rsid w:val="000F14D5"/>
    <w:rsid w:val="00102718"/>
    <w:rsid w:val="00107A28"/>
    <w:rsid w:val="001125A5"/>
    <w:rsid w:val="00121AB4"/>
    <w:rsid w:val="00123911"/>
    <w:rsid w:val="00127078"/>
    <w:rsid w:val="0014335D"/>
    <w:rsid w:val="00147D3C"/>
    <w:rsid w:val="0015124A"/>
    <w:rsid w:val="00156653"/>
    <w:rsid w:val="00165C25"/>
    <w:rsid w:val="0017454E"/>
    <w:rsid w:val="00187A92"/>
    <w:rsid w:val="00187B01"/>
    <w:rsid w:val="00191409"/>
    <w:rsid w:val="00194D54"/>
    <w:rsid w:val="001A392E"/>
    <w:rsid w:val="001B6D22"/>
    <w:rsid w:val="001B7884"/>
    <w:rsid w:val="001C2633"/>
    <w:rsid w:val="001D0547"/>
    <w:rsid w:val="001E09BB"/>
    <w:rsid w:val="001E3F96"/>
    <w:rsid w:val="001E60C8"/>
    <w:rsid w:val="001F30DD"/>
    <w:rsid w:val="00207FF0"/>
    <w:rsid w:val="00211F65"/>
    <w:rsid w:val="0021340E"/>
    <w:rsid w:val="002207CE"/>
    <w:rsid w:val="00231864"/>
    <w:rsid w:val="00233191"/>
    <w:rsid w:val="00235E65"/>
    <w:rsid w:val="002379A9"/>
    <w:rsid w:val="00244971"/>
    <w:rsid w:val="0026022E"/>
    <w:rsid w:val="002677FB"/>
    <w:rsid w:val="002718C7"/>
    <w:rsid w:val="002736FE"/>
    <w:rsid w:val="002737B0"/>
    <w:rsid w:val="00283E18"/>
    <w:rsid w:val="00283FF2"/>
    <w:rsid w:val="00290E1B"/>
    <w:rsid w:val="00297647"/>
    <w:rsid w:val="00297AB9"/>
    <w:rsid w:val="00297C08"/>
    <w:rsid w:val="002C15B1"/>
    <w:rsid w:val="002C180F"/>
    <w:rsid w:val="002D506F"/>
    <w:rsid w:val="002E164D"/>
    <w:rsid w:val="002E7AFE"/>
    <w:rsid w:val="002F7925"/>
    <w:rsid w:val="00300F13"/>
    <w:rsid w:val="00302ECE"/>
    <w:rsid w:val="00304344"/>
    <w:rsid w:val="003078BF"/>
    <w:rsid w:val="003104FF"/>
    <w:rsid w:val="00322E53"/>
    <w:rsid w:val="00326718"/>
    <w:rsid w:val="00351858"/>
    <w:rsid w:val="00365EEC"/>
    <w:rsid w:val="00377179"/>
    <w:rsid w:val="00377CE2"/>
    <w:rsid w:val="003814D9"/>
    <w:rsid w:val="0038620E"/>
    <w:rsid w:val="00386380"/>
    <w:rsid w:val="00391A0D"/>
    <w:rsid w:val="003A509D"/>
    <w:rsid w:val="003A5B0D"/>
    <w:rsid w:val="003B212A"/>
    <w:rsid w:val="0041025C"/>
    <w:rsid w:val="004126A7"/>
    <w:rsid w:val="00415C4A"/>
    <w:rsid w:val="00417C63"/>
    <w:rsid w:val="00422AD5"/>
    <w:rsid w:val="00427D89"/>
    <w:rsid w:val="00436F4C"/>
    <w:rsid w:val="004638A6"/>
    <w:rsid w:val="00472760"/>
    <w:rsid w:val="00474197"/>
    <w:rsid w:val="004745B3"/>
    <w:rsid w:val="00483AD2"/>
    <w:rsid w:val="00487F73"/>
    <w:rsid w:val="00493EC7"/>
    <w:rsid w:val="004949C5"/>
    <w:rsid w:val="0049619E"/>
    <w:rsid w:val="004968F6"/>
    <w:rsid w:val="00496B0E"/>
    <w:rsid w:val="004B2AA2"/>
    <w:rsid w:val="004C2873"/>
    <w:rsid w:val="004D28D3"/>
    <w:rsid w:val="004D5134"/>
    <w:rsid w:val="004E014E"/>
    <w:rsid w:val="004E0A19"/>
    <w:rsid w:val="004E0A74"/>
    <w:rsid w:val="004E6084"/>
    <w:rsid w:val="00500DB9"/>
    <w:rsid w:val="00504D8A"/>
    <w:rsid w:val="00507802"/>
    <w:rsid w:val="00516B6A"/>
    <w:rsid w:val="00516B70"/>
    <w:rsid w:val="0052756F"/>
    <w:rsid w:val="00541DF2"/>
    <w:rsid w:val="00541F62"/>
    <w:rsid w:val="0054296D"/>
    <w:rsid w:val="00545372"/>
    <w:rsid w:val="00547CFA"/>
    <w:rsid w:val="00560C15"/>
    <w:rsid w:val="00565C28"/>
    <w:rsid w:val="005776F8"/>
    <w:rsid w:val="00584E0A"/>
    <w:rsid w:val="00590D79"/>
    <w:rsid w:val="005A03D2"/>
    <w:rsid w:val="005C23EA"/>
    <w:rsid w:val="005C3AD7"/>
    <w:rsid w:val="005C4940"/>
    <w:rsid w:val="005D428A"/>
    <w:rsid w:val="005E61BC"/>
    <w:rsid w:val="005F0F51"/>
    <w:rsid w:val="005F107B"/>
    <w:rsid w:val="00605AC2"/>
    <w:rsid w:val="00613882"/>
    <w:rsid w:val="006167BF"/>
    <w:rsid w:val="00621484"/>
    <w:rsid w:val="00627059"/>
    <w:rsid w:val="006375E8"/>
    <w:rsid w:val="00662BBE"/>
    <w:rsid w:val="00665E65"/>
    <w:rsid w:val="00674707"/>
    <w:rsid w:val="006766B3"/>
    <w:rsid w:val="006B1533"/>
    <w:rsid w:val="006C0FC3"/>
    <w:rsid w:val="006C39AA"/>
    <w:rsid w:val="006C3FBD"/>
    <w:rsid w:val="006C7413"/>
    <w:rsid w:val="006D580C"/>
    <w:rsid w:val="007142BA"/>
    <w:rsid w:val="00721BD8"/>
    <w:rsid w:val="00724BD2"/>
    <w:rsid w:val="00725CD7"/>
    <w:rsid w:val="007308D4"/>
    <w:rsid w:val="0073172D"/>
    <w:rsid w:val="00735A76"/>
    <w:rsid w:val="007407A7"/>
    <w:rsid w:val="00742970"/>
    <w:rsid w:val="00760514"/>
    <w:rsid w:val="00761F70"/>
    <w:rsid w:val="00763C9D"/>
    <w:rsid w:val="00767537"/>
    <w:rsid w:val="00770B3D"/>
    <w:rsid w:val="00775F30"/>
    <w:rsid w:val="007853D9"/>
    <w:rsid w:val="007934A1"/>
    <w:rsid w:val="007934AC"/>
    <w:rsid w:val="007C3C40"/>
    <w:rsid w:val="007C5CF4"/>
    <w:rsid w:val="007D1D51"/>
    <w:rsid w:val="007D58BB"/>
    <w:rsid w:val="007E7D88"/>
    <w:rsid w:val="007F076E"/>
    <w:rsid w:val="007F1265"/>
    <w:rsid w:val="007F2C34"/>
    <w:rsid w:val="007F3CB8"/>
    <w:rsid w:val="007F710E"/>
    <w:rsid w:val="00800C75"/>
    <w:rsid w:val="00803BA4"/>
    <w:rsid w:val="00814F8F"/>
    <w:rsid w:val="00815500"/>
    <w:rsid w:val="00822972"/>
    <w:rsid w:val="0082377C"/>
    <w:rsid w:val="00846F9F"/>
    <w:rsid w:val="00851D93"/>
    <w:rsid w:val="008607F5"/>
    <w:rsid w:val="0088519A"/>
    <w:rsid w:val="008B6D15"/>
    <w:rsid w:val="008E429A"/>
    <w:rsid w:val="008E48BE"/>
    <w:rsid w:val="008E6CB2"/>
    <w:rsid w:val="008F1246"/>
    <w:rsid w:val="00906D80"/>
    <w:rsid w:val="00912F33"/>
    <w:rsid w:val="0091504B"/>
    <w:rsid w:val="00920C73"/>
    <w:rsid w:val="00931216"/>
    <w:rsid w:val="00962D6A"/>
    <w:rsid w:val="00991234"/>
    <w:rsid w:val="0099191A"/>
    <w:rsid w:val="00996616"/>
    <w:rsid w:val="009A05C5"/>
    <w:rsid w:val="009B1336"/>
    <w:rsid w:val="009D06A4"/>
    <w:rsid w:val="009D082D"/>
    <w:rsid w:val="009D08CA"/>
    <w:rsid w:val="009D582A"/>
    <w:rsid w:val="009F7FD4"/>
    <w:rsid w:val="00A06399"/>
    <w:rsid w:val="00A1145F"/>
    <w:rsid w:val="00A1505F"/>
    <w:rsid w:val="00A42807"/>
    <w:rsid w:val="00A45C42"/>
    <w:rsid w:val="00A527D4"/>
    <w:rsid w:val="00A551EC"/>
    <w:rsid w:val="00A56A19"/>
    <w:rsid w:val="00A6453D"/>
    <w:rsid w:val="00A64909"/>
    <w:rsid w:val="00A65E09"/>
    <w:rsid w:val="00A85A8A"/>
    <w:rsid w:val="00A86CB3"/>
    <w:rsid w:val="00A90BA5"/>
    <w:rsid w:val="00A925ED"/>
    <w:rsid w:val="00A93113"/>
    <w:rsid w:val="00A97435"/>
    <w:rsid w:val="00AB445F"/>
    <w:rsid w:val="00AC446B"/>
    <w:rsid w:val="00AC5CC4"/>
    <w:rsid w:val="00AD1750"/>
    <w:rsid w:val="00AF445F"/>
    <w:rsid w:val="00B07455"/>
    <w:rsid w:val="00B20FC9"/>
    <w:rsid w:val="00B228EC"/>
    <w:rsid w:val="00B24B88"/>
    <w:rsid w:val="00B26CFE"/>
    <w:rsid w:val="00B334E3"/>
    <w:rsid w:val="00B37F35"/>
    <w:rsid w:val="00B43C06"/>
    <w:rsid w:val="00B44E8E"/>
    <w:rsid w:val="00B45E11"/>
    <w:rsid w:val="00B567AC"/>
    <w:rsid w:val="00B67F70"/>
    <w:rsid w:val="00B80E88"/>
    <w:rsid w:val="00B85479"/>
    <w:rsid w:val="00B9519B"/>
    <w:rsid w:val="00B972A3"/>
    <w:rsid w:val="00BA218D"/>
    <w:rsid w:val="00BA2C0C"/>
    <w:rsid w:val="00BA3FDB"/>
    <w:rsid w:val="00BA4C6A"/>
    <w:rsid w:val="00BA5324"/>
    <w:rsid w:val="00BA62C8"/>
    <w:rsid w:val="00BC2C5B"/>
    <w:rsid w:val="00BC6C6A"/>
    <w:rsid w:val="00BF749D"/>
    <w:rsid w:val="00BF7A34"/>
    <w:rsid w:val="00C01B2F"/>
    <w:rsid w:val="00C2069F"/>
    <w:rsid w:val="00C378F1"/>
    <w:rsid w:val="00C40797"/>
    <w:rsid w:val="00C55638"/>
    <w:rsid w:val="00C560D0"/>
    <w:rsid w:val="00C5617B"/>
    <w:rsid w:val="00C61F77"/>
    <w:rsid w:val="00CB52E5"/>
    <w:rsid w:val="00CB536E"/>
    <w:rsid w:val="00CC3CAB"/>
    <w:rsid w:val="00CC698B"/>
    <w:rsid w:val="00CD21B7"/>
    <w:rsid w:val="00CE334E"/>
    <w:rsid w:val="00CE4838"/>
    <w:rsid w:val="00CF0CC9"/>
    <w:rsid w:val="00CF2354"/>
    <w:rsid w:val="00CF2A73"/>
    <w:rsid w:val="00D25965"/>
    <w:rsid w:val="00D25A5B"/>
    <w:rsid w:val="00D33302"/>
    <w:rsid w:val="00D44A9F"/>
    <w:rsid w:val="00D459A6"/>
    <w:rsid w:val="00D63024"/>
    <w:rsid w:val="00D6580B"/>
    <w:rsid w:val="00DA26F6"/>
    <w:rsid w:val="00DB4340"/>
    <w:rsid w:val="00DB64A1"/>
    <w:rsid w:val="00DB7CDF"/>
    <w:rsid w:val="00DD6F5E"/>
    <w:rsid w:val="00DE7E22"/>
    <w:rsid w:val="00DF009B"/>
    <w:rsid w:val="00DF5440"/>
    <w:rsid w:val="00E331D5"/>
    <w:rsid w:val="00E432AB"/>
    <w:rsid w:val="00E4436D"/>
    <w:rsid w:val="00E5000E"/>
    <w:rsid w:val="00E525C0"/>
    <w:rsid w:val="00E54CCE"/>
    <w:rsid w:val="00E72B54"/>
    <w:rsid w:val="00E91993"/>
    <w:rsid w:val="00EA00E3"/>
    <w:rsid w:val="00EA1B90"/>
    <w:rsid w:val="00EA1E06"/>
    <w:rsid w:val="00EA2337"/>
    <w:rsid w:val="00EC23A4"/>
    <w:rsid w:val="00EC7E08"/>
    <w:rsid w:val="00EE42E8"/>
    <w:rsid w:val="00EF3126"/>
    <w:rsid w:val="00EF66FD"/>
    <w:rsid w:val="00F00180"/>
    <w:rsid w:val="00F00A2D"/>
    <w:rsid w:val="00F040DF"/>
    <w:rsid w:val="00F076BD"/>
    <w:rsid w:val="00F112EF"/>
    <w:rsid w:val="00F12551"/>
    <w:rsid w:val="00F201D2"/>
    <w:rsid w:val="00F23038"/>
    <w:rsid w:val="00F4267D"/>
    <w:rsid w:val="00F4729D"/>
    <w:rsid w:val="00F507D5"/>
    <w:rsid w:val="00F50F1A"/>
    <w:rsid w:val="00F57F1A"/>
    <w:rsid w:val="00F65245"/>
    <w:rsid w:val="00F70D20"/>
    <w:rsid w:val="00F72151"/>
    <w:rsid w:val="00F77257"/>
    <w:rsid w:val="00F86B0E"/>
    <w:rsid w:val="00FB187B"/>
    <w:rsid w:val="00FB1B59"/>
    <w:rsid w:val="00FB2D76"/>
    <w:rsid w:val="00FB4FCE"/>
    <w:rsid w:val="00FB74DD"/>
    <w:rsid w:val="00FC2A58"/>
    <w:rsid w:val="00FC6156"/>
    <w:rsid w:val="00FD5CEA"/>
    <w:rsid w:val="00FE3B1B"/>
    <w:rsid w:val="00FE585C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3567A8F7-82AC-4D81-990F-2A8B2E82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ict.cc/?s=belt+conveye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BE84C4-5E60-4627-9493-7F8D10934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3</Pages>
  <Words>490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GehriscR</dc:creator>
  <cp:lastModifiedBy>Mandy Ahlendorf</cp:lastModifiedBy>
  <cp:revision>2</cp:revision>
  <cp:lastPrinted>2016-04-08T11:57:00Z</cp:lastPrinted>
  <dcterms:created xsi:type="dcterms:W3CDTF">2016-04-12T09:31:00Z</dcterms:created>
  <dcterms:modified xsi:type="dcterms:W3CDTF">2016-04-12T09:31:00Z</dcterms:modified>
</cp:coreProperties>
</file>