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CEED37" w14:textId="747B1728" w:rsidR="00CE0A68" w:rsidRPr="00CE0A68" w:rsidRDefault="00CE0A68" w:rsidP="00CE0A68">
      <w:pPr>
        <w:tabs>
          <w:tab w:val="left" w:pos="7088"/>
        </w:tabs>
        <w:spacing w:line="360" w:lineRule="auto"/>
        <w:rPr>
          <w:rFonts w:ascii="Arial" w:hAnsi="Arial" w:cs="Arial"/>
          <w:b/>
          <w:lang w:val="de-DE"/>
        </w:rPr>
      </w:pPr>
      <w:r w:rsidRPr="00CE0A68">
        <w:rPr>
          <w:rFonts w:ascii="Arial" w:hAnsi="Arial" w:cs="Arial"/>
          <w:b/>
          <w:lang w:val="de-DE"/>
        </w:rPr>
        <w:t>ZEON präsen</w:t>
      </w:r>
      <w:r w:rsidR="00CD0742">
        <w:rPr>
          <w:rFonts w:ascii="Arial" w:hAnsi="Arial" w:cs="Arial"/>
          <w:b/>
          <w:lang w:val="de-DE"/>
        </w:rPr>
        <w:t>tiert neuen Hochleistungs</w:t>
      </w:r>
      <w:r w:rsidR="00AF16FD">
        <w:rPr>
          <w:rFonts w:ascii="Arial" w:hAnsi="Arial" w:cs="Arial"/>
          <w:b/>
          <w:lang w:val="de-DE"/>
        </w:rPr>
        <w:t>-</w:t>
      </w:r>
      <w:r>
        <w:rPr>
          <w:rFonts w:ascii="Arial" w:hAnsi="Arial" w:cs="Arial"/>
          <w:b/>
          <w:lang w:val="de-DE"/>
        </w:rPr>
        <w:t>HNBR</w:t>
      </w:r>
      <w:r w:rsidR="00CD0742">
        <w:rPr>
          <w:rFonts w:ascii="Arial" w:hAnsi="Arial" w:cs="Arial"/>
          <w:b/>
          <w:lang w:val="de-DE"/>
        </w:rPr>
        <w:t xml:space="preserve"> – </w:t>
      </w:r>
      <w:r w:rsidR="00A86E80">
        <w:rPr>
          <w:rFonts w:ascii="Arial" w:hAnsi="Arial" w:cs="Arial"/>
          <w:b/>
          <w:lang w:val="de-DE"/>
        </w:rPr>
        <w:br/>
        <w:t>High-</w:t>
      </w:r>
      <w:r w:rsidR="00CD0742">
        <w:rPr>
          <w:rFonts w:ascii="Arial" w:hAnsi="Arial" w:cs="Arial"/>
          <w:b/>
          <w:lang w:val="de-DE"/>
        </w:rPr>
        <w:t>Performance</w:t>
      </w:r>
      <w:r>
        <w:rPr>
          <w:rFonts w:ascii="Arial" w:hAnsi="Arial" w:cs="Arial"/>
          <w:b/>
          <w:lang w:val="de-DE"/>
        </w:rPr>
        <w:t xml:space="preserve"> </w:t>
      </w:r>
      <w:proofErr w:type="spellStart"/>
      <w:r w:rsidR="00CD0742">
        <w:rPr>
          <w:rFonts w:ascii="Arial" w:hAnsi="Arial" w:cs="Arial"/>
          <w:b/>
          <w:lang w:val="de-DE"/>
        </w:rPr>
        <w:t>Zetpol</w:t>
      </w:r>
      <w:proofErr w:type="spellEnd"/>
      <w:r w:rsidR="00CD0742">
        <w:rPr>
          <w:rFonts w:ascii="Arial" w:hAnsi="Arial" w:cs="Arial"/>
          <w:b/>
          <w:lang w:val="de-DE"/>
        </w:rPr>
        <w:t>®</w:t>
      </w:r>
    </w:p>
    <w:p w14:paraId="4A6F1851" w14:textId="77777777" w:rsidR="00CE0A68" w:rsidRPr="00CE0A68" w:rsidRDefault="00CE0A68" w:rsidP="00CE0A68">
      <w:pPr>
        <w:tabs>
          <w:tab w:val="left" w:pos="7088"/>
        </w:tabs>
        <w:spacing w:line="360" w:lineRule="auto"/>
        <w:rPr>
          <w:rFonts w:ascii="Arial" w:hAnsi="Arial" w:cs="Arial"/>
          <w:b/>
          <w:lang w:val="de-DE"/>
        </w:rPr>
      </w:pPr>
    </w:p>
    <w:p w14:paraId="47445AA0" w14:textId="610A1991" w:rsidR="001E6CFB" w:rsidRDefault="00CE0A68" w:rsidP="00CE0A68">
      <w:pPr>
        <w:tabs>
          <w:tab w:val="left" w:pos="7088"/>
        </w:tabs>
        <w:spacing w:line="360" w:lineRule="auto"/>
        <w:rPr>
          <w:rFonts w:ascii="Arial" w:hAnsi="Arial" w:cs="Arial"/>
          <w:b/>
          <w:lang w:val="de-DE"/>
        </w:rPr>
      </w:pPr>
      <w:r w:rsidRPr="00CE0A68">
        <w:rPr>
          <w:rFonts w:ascii="Arial" w:hAnsi="Arial" w:cs="Arial"/>
          <w:b/>
          <w:lang w:val="de-DE"/>
        </w:rPr>
        <w:t>Verbesser</w:t>
      </w:r>
      <w:r w:rsidR="00173142">
        <w:rPr>
          <w:rFonts w:ascii="Arial" w:hAnsi="Arial" w:cs="Arial"/>
          <w:b/>
          <w:lang w:val="de-DE"/>
        </w:rPr>
        <w:t>ungen in</w:t>
      </w:r>
      <w:r w:rsidRPr="00CE0A68">
        <w:rPr>
          <w:rFonts w:ascii="Arial" w:hAnsi="Arial" w:cs="Arial"/>
          <w:b/>
          <w:lang w:val="de-DE"/>
        </w:rPr>
        <w:t xml:space="preserve"> Druckverformung</w:t>
      </w:r>
      <w:r w:rsidR="00AF16FD">
        <w:rPr>
          <w:rFonts w:ascii="Arial" w:hAnsi="Arial" w:cs="Arial"/>
          <w:b/>
          <w:lang w:val="de-DE"/>
        </w:rPr>
        <w:t>srest</w:t>
      </w:r>
      <w:r w:rsidRPr="00CE0A68">
        <w:rPr>
          <w:rFonts w:ascii="Arial" w:hAnsi="Arial" w:cs="Arial"/>
          <w:b/>
          <w:lang w:val="de-DE"/>
        </w:rPr>
        <w:t>, Langzeitalterung und Verarbeitbarkeit bei Anwendung</w:t>
      </w:r>
      <w:r w:rsidR="00173142">
        <w:rPr>
          <w:rFonts w:ascii="Arial" w:hAnsi="Arial" w:cs="Arial"/>
          <w:b/>
          <w:lang w:val="de-DE"/>
        </w:rPr>
        <w:t>en</w:t>
      </w:r>
      <w:r w:rsidRPr="00CE0A68">
        <w:rPr>
          <w:rFonts w:ascii="Arial" w:hAnsi="Arial" w:cs="Arial"/>
          <w:b/>
          <w:lang w:val="de-DE"/>
        </w:rPr>
        <w:t xml:space="preserve"> in der Dichtungstechnik</w:t>
      </w:r>
    </w:p>
    <w:p w14:paraId="08E9A983" w14:textId="77777777" w:rsidR="00CE0A68" w:rsidRPr="00CE0A68" w:rsidRDefault="00CE0A68" w:rsidP="00CE0A68">
      <w:pPr>
        <w:tabs>
          <w:tab w:val="left" w:pos="7088"/>
        </w:tabs>
        <w:spacing w:line="360" w:lineRule="auto"/>
        <w:rPr>
          <w:rFonts w:ascii="Arial" w:hAnsi="Arial" w:cs="Arial"/>
          <w:b/>
          <w:lang w:val="de-DE"/>
        </w:rPr>
      </w:pPr>
    </w:p>
    <w:p w14:paraId="71AD30DF" w14:textId="332A80AE" w:rsidR="00173142" w:rsidRDefault="00CE0A68" w:rsidP="00815500">
      <w:pPr>
        <w:tabs>
          <w:tab w:val="left" w:pos="7088"/>
        </w:tabs>
        <w:spacing w:line="360" w:lineRule="auto"/>
        <w:rPr>
          <w:rFonts w:ascii="Arial" w:hAnsi="Arial" w:cs="Arial"/>
          <w:sz w:val="20"/>
          <w:szCs w:val="20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 xml:space="preserve">Düsseldorf, </w:t>
      </w:r>
      <w:r w:rsidR="007B7429">
        <w:rPr>
          <w:rFonts w:ascii="Arial" w:hAnsi="Arial" w:cs="Arial"/>
          <w:sz w:val="20"/>
          <w:szCs w:val="20"/>
          <w:lang w:val="de-DE"/>
        </w:rPr>
        <w:t>2</w:t>
      </w:r>
      <w:r w:rsidR="00631EF7">
        <w:rPr>
          <w:rFonts w:ascii="Arial" w:hAnsi="Arial" w:cs="Arial"/>
          <w:sz w:val="20"/>
          <w:szCs w:val="20"/>
          <w:lang w:val="de-DE"/>
        </w:rPr>
        <w:t>2</w:t>
      </w:r>
      <w:r w:rsidR="007B7429">
        <w:rPr>
          <w:rFonts w:ascii="Arial" w:hAnsi="Arial" w:cs="Arial"/>
          <w:sz w:val="20"/>
          <w:szCs w:val="20"/>
          <w:lang w:val="de-DE"/>
        </w:rPr>
        <w:t xml:space="preserve">. Juni 2016 – ZEON </w:t>
      </w:r>
      <w:r w:rsidR="007B7429" w:rsidRPr="00E91993">
        <w:rPr>
          <w:rFonts w:ascii="Arial" w:hAnsi="Arial" w:cs="Arial"/>
          <w:sz w:val="20"/>
          <w:szCs w:val="20"/>
          <w:lang w:val="de-DE"/>
        </w:rPr>
        <w:t>– ein weltweit führender He</w:t>
      </w:r>
      <w:r w:rsidR="007B7429">
        <w:rPr>
          <w:rFonts w:ascii="Arial" w:hAnsi="Arial" w:cs="Arial"/>
          <w:sz w:val="20"/>
          <w:szCs w:val="20"/>
          <w:lang w:val="de-DE"/>
        </w:rPr>
        <w:t>rsteller von Synthesekautschuk</w:t>
      </w:r>
      <w:r w:rsidR="007B7429" w:rsidRPr="00E91993">
        <w:rPr>
          <w:rFonts w:ascii="Arial" w:hAnsi="Arial" w:cs="Arial"/>
          <w:sz w:val="20"/>
          <w:szCs w:val="20"/>
          <w:lang w:val="de-DE"/>
        </w:rPr>
        <w:t xml:space="preserve"> </w:t>
      </w:r>
      <w:r w:rsidRPr="00CE0A68">
        <w:rPr>
          <w:rFonts w:ascii="Arial" w:hAnsi="Arial" w:cs="Arial"/>
          <w:sz w:val="20"/>
          <w:szCs w:val="20"/>
          <w:lang w:val="de-DE"/>
        </w:rPr>
        <w:t xml:space="preserve">– präsentiert </w:t>
      </w:r>
      <w:r w:rsidR="00173142">
        <w:rPr>
          <w:rFonts w:ascii="Arial" w:hAnsi="Arial" w:cs="Arial"/>
          <w:sz w:val="20"/>
          <w:szCs w:val="20"/>
          <w:lang w:val="de-DE"/>
        </w:rPr>
        <w:t xml:space="preserve">die neusten Entwicklungen im Bereich </w:t>
      </w:r>
      <w:r w:rsidRPr="00CE0A68">
        <w:rPr>
          <w:rFonts w:ascii="Arial" w:hAnsi="Arial" w:cs="Arial"/>
          <w:sz w:val="20"/>
          <w:szCs w:val="20"/>
          <w:lang w:val="de-DE"/>
        </w:rPr>
        <w:t>Hochleistungs</w:t>
      </w:r>
      <w:r w:rsidR="00AF16FD">
        <w:rPr>
          <w:rFonts w:ascii="Arial" w:hAnsi="Arial" w:cs="Arial"/>
          <w:sz w:val="20"/>
          <w:szCs w:val="20"/>
          <w:lang w:val="de-DE"/>
        </w:rPr>
        <w:t>-</w:t>
      </w:r>
      <w:r w:rsidRPr="00CE0A68">
        <w:rPr>
          <w:rFonts w:ascii="Arial" w:hAnsi="Arial" w:cs="Arial"/>
          <w:sz w:val="20"/>
          <w:szCs w:val="20"/>
          <w:lang w:val="de-DE"/>
        </w:rPr>
        <w:t>HNBR</w:t>
      </w:r>
      <w:r w:rsidR="00631EF7">
        <w:rPr>
          <w:rFonts w:ascii="Arial" w:hAnsi="Arial" w:cs="Arial"/>
          <w:sz w:val="20"/>
          <w:szCs w:val="20"/>
          <w:lang w:val="de-DE"/>
        </w:rPr>
        <w:t xml:space="preserve"> </w:t>
      </w:r>
      <w:r w:rsidR="00A86E80">
        <w:rPr>
          <w:rFonts w:ascii="Arial" w:hAnsi="Arial" w:cs="Arial"/>
          <w:sz w:val="20"/>
          <w:szCs w:val="20"/>
          <w:lang w:val="de-DE"/>
        </w:rPr>
        <w:t>–</w:t>
      </w:r>
      <w:r w:rsidR="00173142">
        <w:rPr>
          <w:rFonts w:ascii="Arial" w:hAnsi="Arial" w:cs="Arial"/>
          <w:sz w:val="20"/>
          <w:szCs w:val="20"/>
          <w:lang w:val="de-DE"/>
        </w:rPr>
        <w:t xml:space="preserve"> </w:t>
      </w:r>
      <w:r w:rsidR="00A86E80">
        <w:rPr>
          <w:rFonts w:ascii="Arial" w:hAnsi="Arial" w:cs="Arial"/>
          <w:sz w:val="20"/>
          <w:szCs w:val="20"/>
          <w:lang w:val="de-DE"/>
        </w:rPr>
        <w:t>High-</w:t>
      </w:r>
      <w:r w:rsidR="00AF16FD">
        <w:rPr>
          <w:rFonts w:ascii="Arial" w:hAnsi="Arial" w:cs="Arial"/>
          <w:sz w:val="20"/>
          <w:szCs w:val="20"/>
          <w:lang w:val="de-DE"/>
        </w:rPr>
        <w:t xml:space="preserve">Performance </w:t>
      </w:r>
      <w:proofErr w:type="spellStart"/>
      <w:r w:rsidR="00AF16FD">
        <w:rPr>
          <w:rFonts w:ascii="Arial" w:hAnsi="Arial" w:cs="Arial"/>
          <w:sz w:val="20"/>
          <w:szCs w:val="20"/>
          <w:lang w:val="de-DE"/>
        </w:rPr>
        <w:t>Zetpol</w:t>
      </w:r>
      <w:proofErr w:type="spellEnd"/>
      <w:r w:rsidR="00AF16FD">
        <w:rPr>
          <w:rFonts w:ascii="Arial" w:hAnsi="Arial" w:cs="Arial"/>
          <w:sz w:val="20"/>
          <w:szCs w:val="20"/>
          <w:lang w:val="de-DE"/>
        </w:rPr>
        <w:t>®</w:t>
      </w:r>
      <w:r w:rsidR="00173142">
        <w:rPr>
          <w:rFonts w:ascii="Arial" w:hAnsi="Arial" w:cs="Arial"/>
          <w:sz w:val="20"/>
          <w:szCs w:val="20"/>
          <w:lang w:val="de-DE"/>
        </w:rPr>
        <w:t>.</w:t>
      </w:r>
      <w:r w:rsidR="00AF16FD">
        <w:rPr>
          <w:rFonts w:ascii="Arial" w:hAnsi="Arial" w:cs="Arial"/>
          <w:sz w:val="20"/>
          <w:szCs w:val="20"/>
          <w:lang w:val="de-DE"/>
        </w:rPr>
        <w:t xml:space="preserve"> </w:t>
      </w:r>
    </w:p>
    <w:p w14:paraId="0B46F0F3" w14:textId="76B4755B" w:rsidR="00127078" w:rsidRDefault="00173142" w:rsidP="00815500">
      <w:pPr>
        <w:tabs>
          <w:tab w:val="left" w:pos="7088"/>
        </w:tabs>
        <w:spacing w:line="360" w:lineRule="auto"/>
        <w:rPr>
          <w:rFonts w:ascii="Arial" w:hAnsi="Arial" w:cs="Arial"/>
          <w:sz w:val="20"/>
          <w:szCs w:val="20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 xml:space="preserve">Die mit einer neuen </w:t>
      </w:r>
      <w:r w:rsidR="00AF16FD">
        <w:rPr>
          <w:rFonts w:ascii="Arial" w:hAnsi="Arial" w:cs="Arial"/>
          <w:sz w:val="20"/>
          <w:szCs w:val="20"/>
          <w:lang w:val="de-DE"/>
        </w:rPr>
        <w:t>Mischungs</w:t>
      </w:r>
      <w:r w:rsidR="001152B7">
        <w:rPr>
          <w:rFonts w:ascii="Arial" w:hAnsi="Arial" w:cs="Arial"/>
          <w:sz w:val="20"/>
          <w:szCs w:val="20"/>
          <w:lang w:val="de-DE"/>
        </w:rPr>
        <w:t>-T</w:t>
      </w:r>
      <w:r w:rsidR="00CE0A68" w:rsidRPr="00CE0A68">
        <w:rPr>
          <w:rFonts w:ascii="Arial" w:hAnsi="Arial" w:cs="Arial"/>
          <w:sz w:val="20"/>
          <w:szCs w:val="20"/>
          <w:lang w:val="de-DE"/>
        </w:rPr>
        <w:t xml:space="preserve">echnologie </w:t>
      </w:r>
      <w:r w:rsidR="00631EF7">
        <w:rPr>
          <w:rFonts w:ascii="Arial" w:hAnsi="Arial" w:cs="Arial"/>
          <w:sz w:val="20"/>
          <w:szCs w:val="20"/>
          <w:lang w:val="de-DE"/>
        </w:rPr>
        <w:t>und -</w:t>
      </w:r>
      <w:r>
        <w:rPr>
          <w:rFonts w:ascii="Arial" w:hAnsi="Arial" w:cs="Arial"/>
          <w:sz w:val="20"/>
          <w:szCs w:val="20"/>
          <w:lang w:val="de-DE"/>
        </w:rPr>
        <w:t xml:space="preserve">Rezeptur </w:t>
      </w:r>
      <w:r w:rsidR="00CE0A68" w:rsidRPr="00CE0A68">
        <w:rPr>
          <w:rFonts w:ascii="Arial" w:hAnsi="Arial" w:cs="Arial"/>
          <w:sz w:val="20"/>
          <w:szCs w:val="20"/>
          <w:lang w:val="de-DE"/>
        </w:rPr>
        <w:t>hergestellten, hydrierten Nitril-Butadien-</w:t>
      </w:r>
      <w:r>
        <w:rPr>
          <w:rFonts w:ascii="Arial" w:hAnsi="Arial" w:cs="Arial"/>
          <w:sz w:val="20"/>
          <w:szCs w:val="20"/>
          <w:lang w:val="de-DE"/>
        </w:rPr>
        <w:t>Kautschuk Mischungen von</w:t>
      </w:r>
      <w:r w:rsidR="003856F2">
        <w:rPr>
          <w:rFonts w:ascii="Arial" w:hAnsi="Arial" w:cs="Arial"/>
          <w:sz w:val="20"/>
          <w:szCs w:val="20"/>
          <w:lang w:val="de-DE"/>
        </w:rPr>
        <w:t xml:space="preserve"> ZEON </w:t>
      </w:r>
      <w:r w:rsidR="00CE0A68" w:rsidRPr="00CE0A68">
        <w:rPr>
          <w:rFonts w:ascii="Arial" w:hAnsi="Arial" w:cs="Arial"/>
          <w:sz w:val="20"/>
          <w:szCs w:val="20"/>
          <w:lang w:val="de-DE"/>
        </w:rPr>
        <w:t xml:space="preserve">eröffnen </w:t>
      </w:r>
      <w:r w:rsidR="003856F2" w:rsidRPr="00CE0A68">
        <w:rPr>
          <w:rFonts w:ascii="Arial" w:hAnsi="Arial" w:cs="Arial"/>
          <w:sz w:val="20"/>
          <w:szCs w:val="20"/>
          <w:lang w:val="de-DE"/>
        </w:rPr>
        <w:t xml:space="preserve">durch </w:t>
      </w:r>
      <w:r>
        <w:rPr>
          <w:rFonts w:ascii="Arial" w:hAnsi="Arial" w:cs="Arial"/>
          <w:sz w:val="20"/>
          <w:szCs w:val="20"/>
          <w:lang w:val="de-DE"/>
        </w:rPr>
        <w:t>Verbesserungen in</w:t>
      </w:r>
      <w:r w:rsidR="003856F2" w:rsidRPr="00CE0A68">
        <w:rPr>
          <w:rFonts w:ascii="Arial" w:hAnsi="Arial" w:cs="Arial"/>
          <w:sz w:val="20"/>
          <w:szCs w:val="20"/>
          <w:lang w:val="de-DE"/>
        </w:rPr>
        <w:t xml:space="preserve"> Druckverformung</w:t>
      </w:r>
      <w:r>
        <w:rPr>
          <w:rFonts w:ascii="Arial" w:hAnsi="Arial" w:cs="Arial"/>
          <w:sz w:val="20"/>
          <w:szCs w:val="20"/>
          <w:lang w:val="de-DE"/>
        </w:rPr>
        <w:t>sr</w:t>
      </w:r>
      <w:r w:rsidR="000843BC">
        <w:rPr>
          <w:rFonts w:ascii="Arial" w:hAnsi="Arial" w:cs="Arial"/>
          <w:sz w:val="20"/>
          <w:szCs w:val="20"/>
          <w:lang w:val="de-DE"/>
        </w:rPr>
        <w:t>est</w:t>
      </w:r>
      <w:r w:rsidR="003856F2" w:rsidRPr="00CE0A68">
        <w:rPr>
          <w:rFonts w:ascii="Arial" w:hAnsi="Arial" w:cs="Arial"/>
          <w:sz w:val="20"/>
          <w:szCs w:val="20"/>
          <w:lang w:val="de-DE"/>
        </w:rPr>
        <w:t>, Langzeitalterung</w:t>
      </w:r>
      <w:r>
        <w:rPr>
          <w:rFonts w:ascii="Arial" w:hAnsi="Arial" w:cs="Arial"/>
          <w:sz w:val="20"/>
          <w:szCs w:val="20"/>
          <w:lang w:val="de-DE"/>
        </w:rPr>
        <w:t>sverhalten</w:t>
      </w:r>
      <w:r w:rsidR="003856F2" w:rsidRPr="00CE0A68">
        <w:rPr>
          <w:rFonts w:ascii="Arial" w:hAnsi="Arial" w:cs="Arial"/>
          <w:sz w:val="20"/>
          <w:szCs w:val="20"/>
          <w:lang w:val="de-DE"/>
        </w:rPr>
        <w:t xml:space="preserve"> und Verarbeitbarkeit </w:t>
      </w:r>
      <w:r w:rsidR="00CE0A68" w:rsidRPr="00CE0A68">
        <w:rPr>
          <w:rFonts w:ascii="Arial" w:hAnsi="Arial" w:cs="Arial"/>
          <w:sz w:val="20"/>
          <w:szCs w:val="20"/>
          <w:lang w:val="de-DE"/>
        </w:rPr>
        <w:t xml:space="preserve">neue Möglichkeiten für </w:t>
      </w:r>
      <w:r w:rsidR="00AE0BFC">
        <w:rPr>
          <w:rFonts w:ascii="Arial" w:hAnsi="Arial" w:cs="Arial"/>
          <w:sz w:val="20"/>
          <w:szCs w:val="20"/>
          <w:lang w:val="de-DE"/>
        </w:rPr>
        <w:t>Dic</w:t>
      </w:r>
      <w:r w:rsidR="001152B7">
        <w:rPr>
          <w:rFonts w:ascii="Arial" w:hAnsi="Arial" w:cs="Arial"/>
          <w:sz w:val="20"/>
          <w:szCs w:val="20"/>
          <w:lang w:val="de-DE"/>
        </w:rPr>
        <w:t>h</w:t>
      </w:r>
      <w:r w:rsidR="00AE0BFC">
        <w:rPr>
          <w:rFonts w:ascii="Arial" w:hAnsi="Arial" w:cs="Arial"/>
          <w:sz w:val="20"/>
          <w:szCs w:val="20"/>
          <w:lang w:val="de-DE"/>
        </w:rPr>
        <w:t>tungs-</w:t>
      </w:r>
      <w:r w:rsidR="00CE0A68" w:rsidRPr="00CE0A68">
        <w:rPr>
          <w:rFonts w:ascii="Arial" w:hAnsi="Arial" w:cs="Arial"/>
          <w:sz w:val="20"/>
          <w:szCs w:val="20"/>
          <w:lang w:val="de-DE"/>
        </w:rPr>
        <w:t>Anwendungen. "Unser neues Hochleistungs</w:t>
      </w:r>
      <w:r w:rsidR="00631EF7">
        <w:rPr>
          <w:rFonts w:ascii="Arial" w:hAnsi="Arial" w:cs="Arial"/>
          <w:sz w:val="20"/>
          <w:szCs w:val="20"/>
          <w:lang w:val="de-DE"/>
        </w:rPr>
        <w:t>-</w:t>
      </w:r>
      <w:r w:rsidR="00AF16FD">
        <w:rPr>
          <w:rFonts w:ascii="Arial" w:hAnsi="Arial" w:cs="Arial"/>
          <w:sz w:val="20"/>
          <w:szCs w:val="20"/>
          <w:lang w:val="de-DE"/>
        </w:rPr>
        <w:t>HNBR</w:t>
      </w:r>
      <w:r w:rsidR="006E7C56">
        <w:rPr>
          <w:rFonts w:ascii="Arial" w:hAnsi="Arial" w:cs="Arial"/>
          <w:sz w:val="20"/>
          <w:szCs w:val="20"/>
          <w:lang w:val="de-DE"/>
        </w:rPr>
        <w:t xml:space="preserve"> </w:t>
      </w:r>
      <w:r w:rsidR="00AF16FD">
        <w:rPr>
          <w:rFonts w:ascii="Arial" w:hAnsi="Arial" w:cs="Arial"/>
          <w:sz w:val="20"/>
          <w:szCs w:val="20"/>
          <w:lang w:val="de-DE"/>
        </w:rPr>
        <w:t>(</w:t>
      </w:r>
      <w:proofErr w:type="spellStart"/>
      <w:r w:rsidR="00CE0A68" w:rsidRPr="00CE0A68">
        <w:rPr>
          <w:rFonts w:ascii="Arial" w:hAnsi="Arial" w:cs="Arial"/>
          <w:sz w:val="20"/>
          <w:szCs w:val="20"/>
          <w:lang w:val="de-DE"/>
        </w:rPr>
        <w:t>Zetpol</w:t>
      </w:r>
      <w:proofErr w:type="spellEnd"/>
      <w:r w:rsidR="00CE0A68" w:rsidRPr="00CE0A68">
        <w:rPr>
          <w:rFonts w:ascii="Arial" w:hAnsi="Arial" w:cs="Arial"/>
          <w:sz w:val="20"/>
          <w:szCs w:val="20"/>
          <w:lang w:val="de-DE"/>
        </w:rPr>
        <w:t>®</w:t>
      </w:r>
      <w:r w:rsidR="00AF16FD">
        <w:rPr>
          <w:rFonts w:ascii="Arial" w:hAnsi="Arial" w:cs="Arial"/>
          <w:sz w:val="20"/>
          <w:szCs w:val="20"/>
          <w:lang w:val="de-DE"/>
        </w:rPr>
        <w:t>)</w:t>
      </w:r>
      <w:r w:rsidR="00CE0A68" w:rsidRPr="00CE0A68">
        <w:rPr>
          <w:rFonts w:ascii="Arial" w:hAnsi="Arial" w:cs="Arial"/>
          <w:sz w:val="20"/>
          <w:szCs w:val="20"/>
          <w:lang w:val="de-DE"/>
        </w:rPr>
        <w:t xml:space="preserve"> </w:t>
      </w:r>
      <w:r>
        <w:rPr>
          <w:rFonts w:ascii="Arial" w:hAnsi="Arial" w:cs="Arial"/>
          <w:sz w:val="20"/>
          <w:szCs w:val="20"/>
          <w:lang w:val="de-DE"/>
        </w:rPr>
        <w:t>basiert auf</w:t>
      </w:r>
      <w:r w:rsidRPr="00CE0A68">
        <w:rPr>
          <w:rFonts w:ascii="Arial" w:hAnsi="Arial" w:cs="Arial"/>
          <w:sz w:val="20"/>
          <w:szCs w:val="20"/>
          <w:lang w:val="de-DE"/>
        </w:rPr>
        <w:t xml:space="preserve"> </w:t>
      </w:r>
      <w:r w:rsidR="00CE0A68" w:rsidRPr="00CE0A68">
        <w:rPr>
          <w:rFonts w:ascii="Arial" w:hAnsi="Arial" w:cs="Arial"/>
          <w:sz w:val="20"/>
          <w:szCs w:val="20"/>
          <w:lang w:val="de-DE"/>
        </w:rPr>
        <w:t>eine</w:t>
      </w:r>
      <w:r>
        <w:rPr>
          <w:rFonts w:ascii="Arial" w:hAnsi="Arial" w:cs="Arial"/>
          <w:sz w:val="20"/>
          <w:szCs w:val="20"/>
          <w:lang w:val="de-DE"/>
        </w:rPr>
        <w:t>r</w:t>
      </w:r>
      <w:r w:rsidR="00CE0A68" w:rsidRPr="00CE0A68">
        <w:rPr>
          <w:rFonts w:ascii="Arial" w:hAnsi="Arial" w:cs="Arial"/>
          <w:sz w:val="20"/>
          <w:szCs w:val="20"/>
          <w:lang w:val="de-DE"/>
        </w:rPr>
        <w:t xml:space="preserve"> einzigartige</w:t>
      </w:r>
      <w:r>
        <w:rPr>
          <w:rFonts w:ascii="Arial" w:hAnsi="Arial" w:cs="Arial"/>
          <w:sz w:val="20"/>
          <w:szCs w:val="20"/>
          <w:lang w:val="de-DE"/>
        </w:rPr>
        <w:t>n</w:t>
      </w:r>
      <w:r w:rsidR="00CE0A68" w:rsidRPr="00CE0A68">
        <w:rPr>
          <w:rFonts w:ascii="Arial" w:hAnsi="Arial" w:cs="Arial"/>
          <w:sz w:val="20"/>
          <w:szCs w:val="20"/>
          <w:lang w:val="de-DE"/>
        </w:rPr>
        <w:t xml:space="preserve"> Polymerarchitektur </w:t>
      </w:r>
      <w:r>
        <w:rPr>
          <w:rFonts w:ascii="Arial" w:hAnsi="Arial" w:cs="Arial"/>
          <w:sz w:val="20"/>
          <w:szCs w:val="20"/>
          <w:lang w:val="de-DE"/>
        </w:rPr>
        <w:t>mit</w:t>
      </w:r>
      <w:r w:rsidR="00AF16FD">
        <w:rPr>
          <w:rFonts w:ascii="Arial" w:hAnsi="Arial" w:cs="Arial"/>
          <w:sz w:val="20"/>
          <w:szCs w:val="20"/>
          <w:lang w:val="de-DE"/>
        </w:rPr>
        <w:t xml:space="preserve"> </w:t>
      </w:r>
      <w:r w:rsidR="00CE0A68" w:rsidRPr="00CE0A68">
        <w:rPr>
          <w:rFonts w:ascii="Arial" w:hAnsi="Arial" w:cs="Arial"/>
          <w:sz w:val="20"/>
          <w:szCs w:val="20"/>
          <w:lang w:val="de-DE"/>
        </w:rPr>
        <w:t>spezielle</w:t>
      </w:r>
      <w:r>
        <w:rPr>
          <w:rFonts w:ascii="Arial" w:hAnsi="Arial" w:cs="Arial"/>
          <w:sz w:val="20"/>
          <w:szCs w:val="20"/>
          <w:lang w:val="de-DE"/>
        </w:rPr>
        <w:t>n</w:t>
      </w:r>
      <w:r w:rsidR="00AF16FD">
        <w:rPr>
          <w:rFonts w:ascii="Arial" w:hAnsi="Arial" w:cs="Arial"/>
          <w:sz w:val="20"/>
          <w:szCs w:val="20"/>
          <w:lang w:val="de-DE"/>
        </w:rPr>
        <w:t xml:space="preserve"> Vernetzungsstelle</w:t>
      </w:r>
      <w:r>
        <w:rPr>
          <w:rFonts w:ascii="Arial" w:hAnsi="Arial" w:cs="Arial"/>
          <w:sz w:val="20"/>
          <w:szCs w:val="20"/>
          <w:lang w:val="de-DE"/>
        </w:rPr>
        <w:t>n</w:t>
      </w:r>
      <w:r w:rsidR="00AE0BFC">
        <w:rPr>
          <w:rFonts w:ascii="Arial" w:hAnsi="Arial" w:cs="Arial"/>
          <w:sz w:val="20"/>
          <w:szCs w:val="20"/>
          <w:lang w:val="de-DE"/>
        </w:rPr>
        <w:t xml:space="preserve"> in der Polymerkette", erläutert</w:t>
      </w:r>
      <w:r w:rsidR="00CE0A68" w:rsidRPr="00CE0A68">
        <w:rPr>
          <w:rFonts w:ascii="Arial" w:hAnsi="Arial" w:cs="Arial"/>
          <w:sz w:val="20"/>
          <w:szCs w:val="20"/>
          <w:lang w:val="de-DE"/>
        </w:rPr>
        <w:t xml:space="preserve"> Dr. Kai Kremer, der vor kurz</w:t>
      </w:r>
      <w:r w:rsidR="00AE0BFC">
        <w:rPr>
          <w:rFonts w:ascii="Arial" w:hAnsi="Arial" w:cs="Arial"/>
          <w:sz w:val="20"/>
          <w:szCs w:val="20"/>
          <w:lang w:val="de-DE"/>
        </w:rPr>
        <w:t xml:space="preserve">em zum </w:t>
      </w:r>
      <w:r w:rsidR="00AE0BFC" w:rsidRPr="00AE0BFC">
        <w:rPr>
          <w:rFonts w:ascii="Arial" w:hAnsi="Arial" w:cs="Arial"/>
          <w:sz w:val="20"/>
          <w:szCs w:val="20"/>
          <w:lang w:val="de-DE"/>
        </w:rPr>
        <w:t xml:space="preserve">Commercial Manager </w:t>
      </w:r>
      <w:r w:rsidR="00AE0BFC">
        <w:rPr>
          <w:rFonts w:ascii="Arial" w:hAnsi="Arial" w:cs="Arial"/>
          <w:sz w:val="20"/>
          <w:szCs w:val="20"/>
          <w:lang w:val="de-DE"/>
        </w:rPr>
        <w:t>der HNBR-</w:t>
      </w:r>
      <w:r>
        <w:rPr>
          <w:rFonts w:ascii="Arial" w:hAnsi="Arial" w:cs="Arial"/>
          <w:sz w:val="20"/>
          <w:szCs w:val="20"/>
          <w:lang w:val="de-DE"/>
        </w:rPr>
        <w:t xml:space="preserve">Produktlinie </w:t>
      </w:r>
      <w:r w:rsidR="00AE0BFC">
        <w:rPr>
          <w:rFonts w:ascii="Arial" w:hAnsi="Arial" w:cs="Arial"/>
          <w:sz w:val="20"/>
          <w:szCs w:val="20"/>
          <w:lang w:val="de-DE"/>
        </w:rPr>
        <w:t>von ZEON Europe berufen wurde. "</w:t>
      </w:r>
      <w:r>
        <w:rPr>
          <w:rFonts w:ascii="Arial" w:hAnsi="Arial" w:cs="Arial"/>
          <w:sz w:val="20"/>
          <w:szCs w:val="20"/>
          <w:lang w:val="de-DE"/>
        </w:rPr>
        <w:t>Hierdurch kann ein deutlich geringerer</w:t>
      </w:r>
      <w:r w:rsidR="00CE0A68" w:rsidRPr="00CE0A68">
        <w:rPr>
          <w:rFonts w:ascii="Arial" w:hAnsi="Arial" w:cs="Arial"/>
          <w:sz w:val="20"/>
          <w:szCs w:val="20"/>
          <w:lang w:val="de-DE"/>
        </w:rPr>
        <w:t xml:space="preserve"> Druckverformungs</w:t>
      </w:r>
      <w:r w:rsidR="00AF16FD">
        <w:rPr>
          <w:rFonts w:ascii="Arial" w:hAnsi="Arial" w:cs="Arial"/>
          <w:sz w:val="20"/>
          <w:szCs w:val="20"/>
          <w:lang w:val="de-DE"/>
        </w:rPr>
        <w:t>rest</w:t>
      </w:r>
      <w:r w:rsidR="00CE0A68" w:rsidRPr="00CE0A68">
        <w:rPr>
          <w:rFonts w:ascii="Arial" w:hAnsi="Arial" w:cs="Arial"/>
          <w:sz w:val="20"/>
          <w:szCs w:val="20"/>
          <w:lang w:val="de-DE"/>
        </w:rPr>
        <w:t xml:space="preserve"> im Vergleich zu herkömmlichen</w:t>
      </w:r>
      <w:r>
        <w:rPr>
          <w:rFonts w:ascii="Arial" w:hAnsi="Arial" w:cs="Arial"/>
          <w:sz w:val="20"/>
          <w:szCs w:val="20"/>
          <w:lang w:val="de-DE"/>
        </w:rPr>
        <w:t>,</w:t>
      </w:r>
      <w:r w:rsidR="00CE0A68" w:rsidRPr="00CE0A68">
        <w:rPr>
          <w:rFonts w:ascii="Arial" w:hAnsi="Arial" w:cs="Arial"/>
          <w:sz w:val="20"/>
          <w:szCs w:val="20"/>
          <w:lang w:val="de-DE"/>
        </w:rPr>
        <w:t xml:space="preserve"> </w:t>
      </w:r>
      <w:r>
        <w:rPr>
          <w:rFonts w:ascii="Arial" w:hAnsi="Arial" w:cs="Arial"/>
          <w:sz w:val="20"/>
          <w:szCs w:val="20"/>
          <w:lang w:val="de-DE"/>
        </w:rPr>
        <w:t xml:space="preserve">mit </w:t>
      </w:r>
      <w:r w:rsidR="00CE0A68" w:rsidRPr="00CE0A68">
        <w:rPr>
          <w:rFonts w:ascii="Arial" w:hAnsi="Arial" w:cs="Arial"/>
          <w:sz w:val="20"/>
          <w:szCs w:val="20"/>
          <w:lang w:val="de-DE"/>
        </w:rPr>
        <w:t>Peroxid-</w:t>
      </w:r>
      <w:r w:rsidR="00631EF7">
        <w:rPr>
          <w:rFonts w:ascii="Arial" w:hAnsi="Arial" w:cs="Arial"/>
          <w:sz w:val="20"/>
          <w:szCs w:val="20"/>
          <w:lang w:val="de-DE"/>
        </w:rPr>
        <w:t>vernetztem</w:t>
      </w:r>
      <w:r>
        <w:rPr>
          <w:rFonts w:ascii="Arial" w:hAnsi="Arial" w:cs="Arial"/>
          <w:sz w:val="20"/>
          <w:szCs w:val="20"/>
          <w:lang w:val="de-DE"/>
        </w:rPr>
        <w:t xml:space="preserve"> </w:t>
      </w:r>
      <w:r w:rsidR="00AF16FD">
        <w:rPr>
          <w:rFonts w:ascii="Arial" w:hAnsi="Arial" w:cs="Arial"/>
          <w:sz w:val="20"/>
          <w:szCs w:val="20"/>
          <w:lang w:val="de-DE"/>
        </w:rPr>
        <w:t>HNBR</w:t>
      </w:r>
      <w:r>
        <w:rPr>
          <w:rFonts w:ascii="Arial" w:hAnsi="Arial" w:cs="Arial"/>
          <w:sz w:val="20"/>
          <w:szCs w:val="20"/>
          <w:lang w:val="de-DE"/>
        </w:rPr>
        <w:t xml:space="preserve"> erhalten werden</w:t>
      </w:r>
      <w:r w:rsidR="00AF16FD">
        <w:rPr>
          <w:rFonts w:ascii="Arial" w:hAnsi="Arial" w:cs="Arial"/>
          <w:sz w:val="20"/>
          <w:szCs w:val="20"/>
          <w:lang w:val="de-DE"/>
        </w:rPr>
        <w:t>.“ D</w:t>
      </w:r>
      <w:r>
        <w:rPr>
          <w:rFonts w:ascii="Arial" w:hAnsi="Arial" w:cs="Arial"/>
          <w:sz w:val="20"/>
          <w:szCs w:val="20"/>
          <w:lang w:val="de-DE"/>
        </w:rPr>
        <w:t>er</w:t>
      </w:r>
      <w:r w:rsidR="00AF16FD">
        <w:rPr>
          <w:rFonts w:ascii="Arial" w:hAnsi="Arial" w:cs="Arial"/>
          <w:sz w:val="20"/>
          <w:szCs w:val="20"/>
          <w:lang w:val="de-DE"/>
        </w:rPr>
        <w:t xml:space="preserve"> </w:t>
      </w:r>
      <w:r>
        <w:rPr>
          <w:rFonts w:ascii="Arial" w:hAnsi="Arial" w:cs="Arial"/>
          <w:sz w:val="20"/>
          <w:szCs w:val="20"/>
          <w:lang w:val="de-DE"/>
        </w:rPr>
        <w:t>verbesserte Druckverformungsrest zeigt sich besonders bei</w:t>
      </w:r>
      <w:r w:rsidR="00CE0A68" w:rsidRPr="00CE0A68">
        <w:rPr>
          <w:rFonts w:ascii="Arial" w:hAnsi="Arial" w:cs="Arial"/>
          <w:sz w:val="20"/>
          <w:szCs w:val="20"/>
          <w:lang w:val="de-DE"/>
        </w:rPr>
        <w:t xml:space="preserve"> </w:t>
      </w:r>
      <w:r>
        <w:rPr>
          <w:rFonts w:ascii="Arial" w:hAnsi="Arial" w:cs="Arial"/>
          <w:sz w:val="20"/>
          <w:szCs w:val="20"/>
          <w:lang w:val="de-DE"/>
        </w:rPr>
        <w:t>langen</w:t>
      </w:r>
      <w:r w:rsidR="00CE0A68" w:rsidRPr="00CE0A68">
        <w:rPr>
          <w:rFonts w:ascii="Arial" w:hAnsi="Arial" w:cs="Arial"/>
          <w:sz w:val="20"/>
          <w:szCs w:val="20"/>
          <w:lang w:val="de-DE"/>
        </w:rPr>
        <w:t xml:space="preserve"> Alterungszeiten, vor allem bei Artikeln mit dünnen Querschnitten wie O-Ringe</w:t>
      </w:r>
      <w:r>
        <w:rPr>
          <w:rFonts w:ascii="Arial" w:hAnsi="Arial" w:cs="Arial"/>
          <w:sz w:val="20"/>
          <w:szCs w:val="20"/>
          <w:lang w:val="de-DE"/>
        </w:rPr>
        <w:t>n und Flachd</w:t>
      </w:r>
      <w:r w:rsidR="00CE0A68" w:rsidRPr="00CE0A68">
        <w:rPr>
          <w:rFonts w:ascii="Arial" w:hAnsi="Arial" w:cs="Arial"/>
          <w:sz w:val="20"/>
          <w:szCs w:val="20"/>
          <w:lang w:val="de-DE"/>
        </w:rPr>
        <w:t>ichtungen</w:t>
      </w:r>
      <w:r>
        <w:rPr>
          <w:rFonts w:ascii="Arial" w:hAnsi="Arial" w:cs="Arial"/>
          <w:sz w:val="20"/>
          <w:szCs w:val="20"/>
          <w:lang w:val="de-DE"/>
        </w:rPr>
        <w:t>.</w:t>
      </w:r>
    </w:p>
    <w:p w14:paraId="776474A7" w14:textId="77777777" w:rsidR="00CE0A68" w:rsidRPr="00CE0A68" w:rsidRDefault="00CE0A68" w:rsidP="00815500">
      <w:pPr>
        <w:tabs>
          <w:tab w:val="left" w:pos="7088"/>
        </w:tabs>
        <w:spacing w:line="360" w:lineRule="auto"/>
        <w:rPr>
          <w:rFonts w:ascii="Arial" w:hAnsi="Arial" w:cs="Arial"/>
          <w:sz w:val="20"/>
          <w:szCs w:val="20"/>
          <w:lang w:val="de-DE"/>
        </w:rPr>
      </w:pPr>
    </w:p>
    <w:p w14:paraId="4B64B10E" w14:textId="489EE72B" w:rsidR="001E6CFB" w:rsidRPr="00493EC7" w:rsidRDefault="001E6CFB" w:rsidP="001E6CFB">
      <w:pPr>
        <w:tabs>
          <w:tab w:val="left" w:pos="7088"/>
        </w:tabs>
        <w:spacing w:line="360" w:lineRule="auto"/>
        <w:rPr>
          <w:rFonts w:ascii="Arial" w:hAnsi="Arial" w:cs="Arial"/>
          <w:sz w:val="20"/>
          <w:szCs w:val="20"/>
          <w:lang w:val="de-DE"/>
        </w:rPr>
      </w:pPr>
      <w:r w:rsidRPr="00493EC7">
        <w:rPr>
          <w:rFonts w:ascii="Arial" w:hAnsi="Arial" w:cs="Arial"/>
          <w:sz w:val="20"/>
          <w:szCs w:val="20"/>
          <w:lang w:val="de-DE"/>
        </w:rPr>
        <w:t xml:space="preserve">Zeichen: </w:t>
      </w:r>
      <w:r w:rsidR="00A86E80">
        <w:rPr>
          <w:rFonts w:ascii="Arial" w:hAnsi="Arial" w:cs="Arial"/>
          <w:sz w:val="20"/>
          <w:szCs w:val="20"/>
          <w:lang w:val="de-DE"/>
        </w:rPr>
        <w:t>1.223</w:t>
      </w:r>
      <w:bookmarkStart w:id="0" w:name="_GoBack"/>
      <w:bookmarkEnd w:id="0"/>
    </w:p>
    <w:p w14:paraId="2E2323E6" w14:textId="77777777" w:rsidR="0021340E" w:rsidRPr="001E6CFB" w:rsidRDefault="0021340E">
      <w:pPr>
        <w:rPr>
          <w:rFonts w:ascii="Arial" w:hAnsi="Arial" w:cs="Arial"/>
          <w:b/>
          <w:sz w:val="20"/>
          <w:szCs w:val="20"/>
          <w:lang w:val="de-DE"/>
        </w:rPr>
      </w:pPr>
      <w:r w:rsidRPr="001E6CFB">
        <w:rPr>
          <w:rFonts w:ascii="Arial" w:hAnsi="Arial" w:cs="Arial"/>
          <w:b/>
          <w:sz w:val="20"/>
          <w:szCs w:val="20"/>
          <w:lang w:val="de-DE"/>
        </w:rPr>
        <w:br w:type="page"/>
      </w:r>
    </w:p>
    <w:p w14:paraId="2DEAA89E" w14:textId="45900475" w:rsidR="00297C08" w:rsidRPr="001152B7" w:rsidRDefault="001E6CFB" w:rsidP="00297C08">
      <w:pPr>
        <w:tabs>
          <w:tab w:val="left" w:pos="7088"/>
        </w:tabs>
        <w:spacing w:line="360" w:lineRule="auto"/>
        <w:rPr>
          <w:rFonts w:ascii="Arial" w:hAnsi="Arial" w:cs="Arial"/>
          <w:b/>
          <w:sz w:val="20"/>
          <w:szCs w:val="20"/>
          <w:lang w:val="de-DE"/>
        </w:rPr>
      </w:pPr>
      <w:r>
        <w:rPr>
          <w:rFonts w:ascii="Arial" w:hAnsi="Arial" w:cs="Arial"/>
          <w:b/>
          <w:sz w:val="20"/>
          <w:szCs w:val="20"/>
          <w:lang w:val="de-DE"/>
        </w:rPr>
        <w:lastRenderedPageBreak/>
        <w:t>Bild</w:t>
      </w:r>
    </w:p>
    <w:p w14:paraId="7D9A031B" w14:textId="77777777" w:rsidR="001E6CFB" w:rsidRPr="00B8619B" w:rsidRDefault="001E6CFB" w:rsidP="001E6CFB">
      <w:pPr>
        <w:tabs>
          <w:tab w:val="left" w:pos="7088"/>
        </w:tabs>
        <w:spacing w:line="360" w:lineRule="auto"/>
        <w:rPr>
          <w:rFonts w:ascii="Arial" w:hAnsi="Arial" w:cs="Arial"/>
          <w:sz w:val="20"/>
          <w:szCs w:val="20"/>
        </w:rPr>
      </w:pPr>
    </w:p>
    <w:tbl>
      <w:tblPr>
        <w:tblW w:w="7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35"/>
        <w:gridCol w:w="5495"/>
      </w:tblGrid>
      <w:tr w:rsidR="001E6CFB" w:rsidRPr="00E77606" w14:paraId="0C4882DA" w14:textId="77777777" w:rsidTr="00631EF7">
        <w:trPr>
          <w:trHeight w:val="729"/>
        </w:trPr>
        <w:tc>
          <w:tcPr>
            <w:tcW w:w="17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</w:tcPr>
          <w:p w14:paraId="187621D1" w14:textId="5F3E54BF" w:rsidR="001E6CFB" w:rsidRPr="006167BF" w:rsidRDefault="00631EF7" w:rsidP="000E0177">
            <w:pPr>
              <w:pStyle w:val="006MOSTBlocksatzStrgF6"/>
              <w:spacing w:after="0"/>
              <w:ind w:left="0" w:right="-284"/>
              <w:rPr>
                <w:rFonts w:ascii="Arial" w:eastAsia="MS Gothic" w:hAnsi="Arial" w:cs="Arial"/>
                <w:lang w:val="en-GB"/>
              </w:rPr>
            </w:pPr>
            <w:r>
              <w:rPr>
                <w:rFonts w:ascii="Arial" w:eastAsia="MS Gothic" w:hAnsi="Arial" w:cs="Arial"/>
                <w:noProof/>
                <w:lang w:val="de-DE" w:eastAsia="de-DE"/>
              </w:rPr>
              <w:drawing>
                <wp:inline distT="0" distB="0" distL="0" distR="0" wp14:anchorId="75461221" wp14:editId="4C9135D3">
                  <wp:extent cx="1079285" cy="1074420"/>
                  <wp:effectExtent l="0" t="0" r="6985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ZEON-Dr-Kai-Kremer-H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341" b="23421"/>
                          <a:stretch/>
                        </pic:blipFill>
                        <pic:spPr bwMode="auto">
                          <a:xfrm>
                            <a:off x="0" y="0"/>
                            <a:ext cx="1080000" cy="1075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14:paraId="06FBFDE9" w14:textId="5ACEF3F7" w:rsidR="001E6CFB" w:rsidRPr="001152B7" w:rsidRDefault="001E6CFB" w:rsidP="00C04D4A">
            <w:pPr>
              <w:pStyle w:val="006MOSTBlocksatzStrgF6"/>
              <w:tabs>
                <w:tab w:val="clear" w:pos="1814"/>
                <w:tab w:val="left" w:pos="1679"/>
              </w:tabs>
              <w:spacing w:after="0"/>
              <w:ind w:left="34" w:right="34"/>
              <w:jc w:val="left"/>
              <w:rPr>
                <w:rFonts w:ascii="Arial" w:eastAsia="MS Gothic" w:hAnsi="Arial" w:cs="Arial"/>
                <w:lang w:val="de-DE"/>
              </w:rPr>
            </w:pPr>
            <w:r w:rsidRPr="001152B7">
              <w:rPr>
                <w:rFonts w:ascii="Arial" w:hAnsi="Arial" w:cs="Arial"/>
                <w:lang w:val="de-DE"/>
              </w:rPr>
              <w:t>Dr</w:t>
            </w:r>
            <w:r w:rsidR="001152B7">
              <w:rPr>
                <w:rFonts w:ascii="Arial" w:hAnsi="Arial" w:cs="Arial"/>
                <w:lang w:val="de-DE"/>
              </w:rPr>
              <w:t>.</w:t>
            </w:r>
            <w:r w:rsidRPr="001152B7">
              <w:rPr>
                <w:rFonts w:ascii="Arial" w:hAnsi="Arial" w:cs="Arial"/>
                <w:lang w:val="de-DE"/>
              </w:rPr>
              <w:t xml:space="preserve"> Kai Kremer is</w:t>
            </w:r>
            <w:r w:rsidR="001152B7" w:rsidRPr="001152B7">
              <w:rPr>
                <w:rFonts w:ascii="Arial" w:hAnsi="Arial" w:cs="Arial"/>
                <w:lang w:val="de-DE"/>
              </w:rPr>
              <w:t>t</w:t>
            </w:r>
            <w:r w:rsidRPr="001152B7">
              <w:rPr>
                <w:rFonts w:ascii="Arial" w:hAnsi="Arial" w:cs="Arial"/>
                <w:lang w:val="de-DE"/>
              </w:rPr>
              <w:t xml:space="preserve"> Commercial Manager </w:t>
            </w:r>
            <w:r w:rsidR="001152B7" w:rsidRPr="001152B7">
              <w:rPr>
                <w:rFonts w:ascii="Arial" w:hAnsi="Arial" w:cs="Arial"/>
                <w:lang w:val="de-DE"/>
              </w:rPr>
              <w:t>der HNBR-</w:t>
            </w:r>
            <w:r w:rsidR="00C04D4A">
              <w:rPr>
                <w:rFonts w:ascii="Arial" w:hAnsi="Arial" w:cs="Arial"/>
                <w:lang w:val="de-DE"/>
              </w:rPr>
              <w:t>Produktlinie</w:t>
            </w:r>
            <w:r w:rsidR="001152B7" w:rsidRPr="001152B7">
              <w:rPr>
                <w:rFonts w:ascii="Arial" w:hAnsi="Arial" w:cs="Arial"/>
                <w:lang w:val="de-DE"/>
              </w:rPr>
              <w:t xml:space="preserve"> </w:t>
            </w:r>
            <w:r w:rsidR="001152B7">
              <w:rPr>
                <w:rFonts w:ascii="Arial" w:hAnsi="Arial" w:cs="Arial"/>
                <w:lang w:val="de-DE"/>
              </w:rPr>
              <w:t>von</w:t>
            </w:r>
            <w:r w:rsidRPr="001152B7">
              <w:rPr>
                <w:rFonts w:ascii="Arial" w:hAnsi="Arial" w:cs="Arial"/>
                <w:lang w:val="de-DE"/>
              </w:rPr>
              <w:t xml:space="preserve"> ZEON Europe </w:t>
            </w:r>
          </w:p>
        </w:tc>
      </w:tr>
      <w:tr w:rsidR="001E6CFB" w:rsidRPr="001152B7" w14:paraId="53B73BA6" w14:textId="77777777" w:rsidTr="00631EF7">
        <w:trPr>
          <w:trHeight w:val="419"/>
        </w:trPr>
        <w:tc>
          <w:tcPr>
            <w:tcW w:w="17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</w:tcPr>
          <w:p w14:paraId="54D0A94E" w14:textId="77777777" w:rsidR="001E6CFB" w:rsidRPr="001152B7" w:rsidRDefault="001E6CFB" w:rsidP="000E0177">
            <w:pPr>
              <w:pStyle w:val="006MOSTBlocksatzStrgF6"/>
              <w:spacing w:after="0"/>
              <w:ind w:left="0" w:right="-284"/>
              <w:rPr>
                <w:rFonts w:ascii="Arial" w:eastAsia="MS Gothic" w:hAnsi="Arial" w:cs="Arial"/>
                <w:lang w:val="de-DE"/>
              </w:rPr>
            </w:pPr>
          </w:p>
        </w:tc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14:paraId="63FBF372" w14:textId="3D717B32" w:rsidR="001E6CFB" w:rsidRPr="001152B7" w:rsidRDefault="001152B7" w:rsidP="000E0177">
            <w:pPr>
              <w:pStyle w:val="006MOSTBlocksatzStrgF6"/>
              <w:tabs>
                <w:tab w:val="clear" w:pos="1814"/>
                <w:tab w:val="left" w:pos="1679"/>
              </w:tabs>
              <w:spacing w:after="0"/>
              <w:ind w:left="34" w:right="34"/>
              <w:jc w:val="left"/>
              <w:rPr>
                <w:rFonts w:ascii="Arial" w:eastAsia="MS Gothic" w:hAnsi="Arial" w:cs="Arial"/>
                <w:lang w:val="de-DE"/>
              </w:rPr>
            </w:pPr>
            <w:r>
              <w:rPr>
                <w:rFonts w:ascii="Arial" w:eastAsia="MS Gothic" w:hAnsi="Arial" w:cs="Arial"/>
                <w:lang w:val="de-DE"/>
              </w:rPr>
              <w:t>Bildquelle</w:t>
            </w:r>
            <w:r w:rsidR="001E6CFB" w:rsidRPr="001152B7">
              <w:rPr>
                <w:rFonts w:ascii="Arial" w:eastAsia="MS Gothic" w:hAnsi="Arial" w:cs="Arial"/>
                <w:lang w:val="de-DE"/>
              </w:rPr>
              <w:t xml:space="preserve">: </w:t>
            </w:r>
            <w:r>
              <w:rPr>
                <w:rFonts w:ascii="Arial" w:eastAsia="MS Gothic" w:hAnsi="Arial" w:cs="Arial"/>
                <w:lang w:val="de-DE"/>
              </w:rPr>
              <w:t>ZEON</w:t>
            </w:r>
            <w:r w:rsidR="001E6CFB" w:rsidRPr="001152B7">
              <w:rPr>
                <w:rFonts w:ascii="Arial" w:eastAsia="MS Gothic" w:hAnsi="Arial" w:cs="Arial"/>
                <w:lang w:val="de-DE"/>
              </w:rPr>
              <w:t xml:space="preserve"> Europe GmbH</w:t>
            </w:r>
          </w:p>
        </w:tc>
      </w:tr>
      <w:tr w:rsidR="001E6CFB" w:rsidRPr="001152B7" w14:paraId="4C2DA178" w14:textId="77777777" w:rsidTr="00631EF7">
        <w:trPr>
          <w:trHeight w:val="568"/>
        </w:trPr>
        <w:tc>
          <w:tcPr>
            <w:tcW w:w="17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</w:tcPr>
          <w:p w14:paraId="377823F9" w14:textId="77777777" w:rsidR="001E6CFB" w:rsidRPr="001152B7" w:rsidRDefault="001E6CFB" w:rsidP="000E0177">
            <w:pPr>
              <w:pStyle w:val="006MOSTBlocksatzStrgF6"/>
              <w:spacing w:after="0"/>
              <w:ind w:left="0" w:right="-284"/>
              <w:rPr>
                <w:rFonts w:ascii="Arial" w:eastAsia="MS Gothic" w:hAnsi="Arial" w:cs="Arial"/>
                <w:lang w:val="de-DE"/>
              </w:rPr>
            </w:pPr>
          </w:p>
        </w:tc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14:paraId="1708EB0A" w14:textId="6EC8255F" w:rsidR="001E6CFB" w:rsidRPr="00CD0742" w:rsidRDefault="001E6CFB" w:rsidP="000E0177">
            <w:pPr>
              <w:pStyle w:val="006MOSTBlocksatzStrgF6"/>
              <w:tabs>
                <w:tab w:val="clear" w:pos="1814"/>
                <w:tab w:val="left" w:pos="1679"/>
              </w:tabs>
              <w:spacing w:after="0"/>
              <w:ind w:left="34" w:right="34"/>
              <w:jc w:val="left"/>
              <w:rPr>
                <w:rFonts w:ascii="Arial" w:eastAsia="MS Gothic" w:hAnsi="Arial" w:cs="Arial"/>
                <w:lang w:val="en-GB"/>
              </w:rPr>
            </w:pPr>
            <w:r w:rsidRPr="00CD0742">
              <w:rPr>
                <w:rFonts w:ascii="Arial" w:eastAsia="MS Gothic" w:hAnsi="Arial" w:cs="Arial" w:hint="eastAsia"/>
                <w:lang w:val="en-GB"/>
              </w:rPr>
              <w:t>D</w:t>
            </w:r>
            <w:r w:rsidRPr="00CD0742">
              <w:rPr>
                <w:rFonts w:ascii="Arial" w:eastAsia="MS Gothic" w:hAnsi="Arial" w:cs="Arial"/>
                <w:lang w:val="en-GB"/>
              </w:rPr>
              <w:t>ownload</w:t>
            </w:r>
            <w:r w:rsidRPr="00CD0742">
              <w:rPr>
                <w:rFonts w:ascii="Arial" w:eastAsia="MS Gothic" w:hAnsi="Arial" w:cs="Arial" w:hint="eastAsia"/>
                <w:lang w:val="en-GB"/>
              </w:rPr>
              <w:t>:</w:t>
            </w:r>
            <w:r w:rsidRPr="00CD0742">
              <w:rPr>
                <w:rFonts w:ascii="Arial" w:eastAsia="MS Gothic" w:hAnsi="Arial" w:cs="Arial"/>
                <w:lang w:val="en-GB"/>
              </w:rPr>
              <w:t xml:space="preserve"> </w:t>
            </w:r>
            <w:r w:rsidRPr="00CD0742">
              <w:rPr>
                <w:rFonts w:ascii="Arial" w:eastAsia="MS Gothic" w:hAnsi="Arial" w:cs="Arial"/>
                <w:sz w:val="16"/>
                <w:szCs w:val="16"/>
                <w:lang w:val="en-GB"/>
              </w:rPr>
              <w:t>http://www.ahlendorf</w:t>
            </w:r>
            <w:r w:rsidR="00631EF7">
              <w:rPr>
                <w:rFonts w:ascii="Arial" w:eastAsia="MS Gothic" w:hAnsi="Arial" w:cs="Arial"/>
                <w:sz w:val="16"/>
                <w:szCs w:val="16"/>
                <w:lang w:val="en-GB"/>
              </w:rPr>
              <w:t>-news.com/media/news/images/ZEON</w:t>
            </w:r>
            <w:r w:rsidRPr="00CD0742">
              <w:rPr>
                <w:rFonts w:ascii="Arial" w:eastAsia="MS Gothic" w:hAnsi="Arial" w:cs="Arial"/>
                <w:sz w:val="16"/>
                <w:szCs w:val="16"/>
                <w:lang w:val="en-GB"/>
              </w:rPr>
              <w:t>-Dr-Kai-Kremer-H.jpg</w:t>
            </w:r>
          </w:p>
        </w:tc>
      </w:tr>
    </w:tbl>
    <w:p w14:paraId="0D985356" w14:textId="77777777" w:rsidR="001E6CFB" w:rsidRPr="00CD0742" w:rsidRDefault="001E6CFB" w:rsidP="001E6CFB">
      <w:pPr>
        <w:tabs>
          <w:tab w:val="left" w:pos="7088"/>
        </w:tabs>
        <w:rPr>
          <w:rFonts w:ascii="Arial" w:hAnsi="Arial" w:cs="Arial"/>
          <w:b/>
          <w:sz w:val="20"/>
          <w:szCs w:val="20"/>
          <w:lang w:val="en-GB"/>
        </w:rPr>
      </w:pPr>
    </w:p>
    <w:p w14:paraId="7DEC8329" w14:textId="77777777" w:rsidR="001E6CFB" w:rsidRPr="00CD0742" w:rsidRDefault="001E6CFB" w:rsidP="001E6CFB">
      <w:pPr>
        <w:tabs>
          <w:tab w:val="left" w:pos="7088"/>
        </w:tabs>
        <w:spacing w:line="360" w:lineRule="auto"/>
        <w:rPr>
          <w:rFonts w:ascii="Arial" w:hAnsi="Arial" w:cs="Arial"/>
          <w:sz w:val="20"/>
          <w:szCs w:val="20"/>
          <w:lang w:val="en-GB"/>
        </w:rPr>
      </w:pPr>
    </w:p>
    <w:p w14:paraId="7570A5EA" w14:textId="77777777" w:rsidR="001E6CFB" w:rsidRPr="00CD0742" w:rsidRDefault="001E6CFB" w:rsidP="00297C08">
      <w:pPr>
        <w:tabs>
          <w:tab w:val="left" w:pos="7088"/>
        </w:tabs>
        <w:spacing w:line="360" w:lineRule="auto"/>
        <w:rPr>
          <w:rFonts w:ascii="Arial" w:hAnsi="Arial" w:cs="Arial"/>
          <w:sz w:val="20"/>
          <w:szCs w:val="20"/>
          <w:lang w:val="en-GB"/>
        </w:rPr>
      </w:pPr>
    </w:p>
    <w:p w14:paraId="0CF6A9E9" w14:textId="7D3E4159" w:rsidR="00297C08" w:rsidRDefault="00770B3D" w:rsidP="00297C08">
      <w:pPr>
        <w:tabs>
          <w:tab w:val="left" w:pos="7088"/>
        </w:tabs>
        <w:rPr>
          <w:rFonts w:ascii="Arial" w:hAnsi="Arial" w:cs="Arial"/>
          <w:b/>
          <w:sz w:val="20"/>
          <w:szCs w:val="20"/>
          <w:lang w:val="de-DE"/>
        </w:rPr>
      </w:pPr>
      <w:r>
        <w:rPr>
          <w:rFonts w:ascii="Arial" w:hAnsi="Arial" w:cs="Arial"/>
          <w:b/>
          <w:sz w:val="20"/>
          <w:szCs w:val="20"/>
          <w:lang w:val="de-DE"/>
        </w:rPr>
        <w:t>Über ZEON</w:t>
      </w:r>
      <w:r w:rsidR="00297C08" w:rsidRPr="00493EC7">
        <w:rPr>
          <w:rFonts w:ascii="Arial" w:hAnsi="Arial" w:cs="Arial"/>
          <w:b/>
          <w:sz w:val="20"/>
          <w:szCs w:val="20"/>
          <w:lang w:val="de-DE"/>
        </w:rPr>
        <w:t xml:space="preserve"> Europe</w:t>
      </w:r>
      <w:r w:rsidR="00297C08">
        <w:rPr>
          <w:rFonts w:ascii="Arial" w:hAnsi="Arial" w:cs="Arial"/>
          <w:b/>
          <w:sz w:val="20"/>
          <w:szCs w:val="20"/>
          <w:lang w:val="de-DE"/>
        </w:rPr>
        <w:t xml:space="preserve"> GmbH</w:t>
      </w:r>
    </w:p>
    <w:p w14:paraId="6DE0FC86" w14:textId="77777777" w:rsidR="00297C08" w:rsidRPr="00493EC7" w:rsidRDefault="00297C08" w:rsidP="00297C08">
      <w:pPr>
        <w:tabs>
          <w:tab w:val="left" w:pos="7088"/>
        </w:tabs>
        <w:rPr>
          <w:rFonts w:ascii="Arial" w:hAnsi="Arial" w:cs="Arial"/>
          <w:b/>
          <w:sz w:val="20"/>
          <w:szCs w:val="20"/>
          <w:lang w:val="de-DE"/>
        </w:rPr>
      </w:pPr>
    </w:p>
    <w:p w14:paraId="76166C7A" w14:textId="77777777" w:rsidR="004B2CEB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 xml:space="preserve">Die </w:t>
      </w:r>
      <w:r w:rsidR="00770B3D">
        <w:rPr>
          <w:rFonts w:ascii="Arial" w:hAnsi="Arial" w:cs="Arial"/>
          <w:sz w:val="20"/>
          <w:szCs w:val="20"/>
          <w:lang w:val="de-DE"/>
        </w:rPr>
        <w:t>ZEON</w:t>
      </w:r>
      <w:r w:rsidRPr="00493EC7">
        <w:rPr>
          <w:rFonts w:ascii="Arial" w:hAnsi="Arial" w:cs="Arial"/>
          <w:sz w:val="20"/>
          <w:szCs w:val="20"/>
          <w:lang w:val="de-DE"/>
        </w:rPr>
        <w:t xml:space="preserve"> Europe</w:t>
      </w:r>
      <w:r>
        <w:rPr>
          <w:rFonts w:ascii="Arial" w:hAnsi="Arial" w:cs="Arial"/>
          <w:sz w:val="20"/>
          <w:szCs w:val="20"/>
          <w:lang w:val="de-DE"/>
        </w:rPr>
        <w:t xml:space="preserve"> GmbH</w:t>
      </w:r>
      <w:r w:rsidRPr="00493EC7">
        <w:rPr>
          <w:rFonts w:ascii="Arial" w:hAnsi="Arial" w:cs="Arial"/>
          <w:sz w:val="20"/>
          <w:szCs w:val="20"/>
          <w:lang w:val="de-DE"/>
        </w:rPr>
        <w:t xml:space="preserve"> ist die</w:t>
      </w:r>
      <w:r>
        <w:rPr>
          <w:rFonts w:ascii="Arial" w:hAnsi="Arial" w:cs="Arial"/>
          <w:sz w:val="20"/>
          <w:szCs w:val="20"/>
          <w:lang w:val="de-DE"/>
        </w:rPr>
        <w:t xml:space="preserve"> in Düsseldorf ansässige</w:t>
      </w:r>
      <w:r w:rsidRPr="00493EC7">
        <w:rPr>
          <w:rFonts w:ascii="Arial" w:hAnsi="Arial" w:cs="Arial"/>
          <w:sz w:val="20"/>
          <w:szCs w:val="20"/>
          <w:lang w:val="de-DE"/>
        </w:rPr>
        <w:t xml:space="preserve"> europäi</w:t>
      </w:r>
      <w:r w:rsidR="00770B3D">
        <w:rPr>
          <w:rFonts w:ascii="Arial" w:hAnsi="Arial" w:cs="Arial"/>
          <w:sz w:val="20"/>
          <w:szCs w:val="20"/>
          <w:lang w:val="de-DE"/>
        </w:rPr>
        <w:t>sche Hauptniederlassung der ZEON</w:t>
      </w:r>
      <w:r w:rsidRPr="00493EC7">
        <w:rPr>
          <w:rFonts w:ascii="Arial" w:hAnsi="Arial" w:cs="Arial"/>
          <w:sz w:val="20"/>
          <w:szCs w:val="20"/>
          <w:lang w:val="de-DE"/>
        </w:rPr>
        <w:t xml:space="preserve"> Corporation. Als ein weltweit führender Hersteller für Synthesekau</w:t>
      </w:r>
      <w:r w:rsidR="00F12551">
        <w:rPr>
          <w:rFonts w:ascii="Arial" w:hAnsi="Arial" w:cs="Arial"/>
          <w:sz w:val="20"/>
          <w:szCs w:val="20"/>
          <w:lang w:val="de-DE"/>
        </w:rPr>
        <w:t>tschuk beschäftigt Z</w:t>
      </w:r>
      <w:r w:rsidR="005D428A">
        <w:rPr>
          <w:rFonts w:ascii="Arial" w:hAnsi="Arial" w:cs="Arial"/>
          <w:sz w:val="20"/>
          <w:szCs w:val="20"/>
          <w:lang w:val="de-DE"/>
        </w:rPr>
        <w:t>EON</w:t>
      </w:r>
      <w:r w:rsidR="00F12551">
        <w:rPr>
          <w:rFonts w:ascii="Arial" w:hAnsi="Arial" w:cs="Arial"/>
          <w:sz w:val="20"/>
          <w:szCs w:val="20"/>
          <w:lang w:val="de-DE"/>
        </w:rPr>
        <w:t xml:space="preserve"> über 3.1</w:t>
      </w:r>
      <w:r w:rsidRPr="00493EC7">
        <w:rPr>
          <w:rFonts w:ascii="Arial" w:hAnsi="Arial" w:cs="Arial"/>
          <w:sz w:val="20"/>
          <w:szCs w:val="20"/>
          <w:lang w:val="de-DE"/>
        </w:rPr>
        <w:t>00</w:t>
      </w:r>
      <w:r>
        <w:rPr>
          <w:rFonts w:ascii="Arial" w:hAnsi="Arial" w:cs="Arial"/>
          <w:sz w:val="20"/>
          <w:szCs w:val="20"/>
          <w:lang w:val="de-DE"/>
        </w:rPr>
        <w:t> </w:t>
      </w:r>
      <w:r w:rsidRPr="00493EC7">
        <w:rPr>
          <w:rFonts w:ascii="Arial" w:hAnsi="Arial" w:cs="Arial"/>
          <w:sz w:val="20"/>
          <w:szCs w:val="20"/>
          <w:lang w:val="de-DE"/>
        </w:rPr>
        <w:t xml:space="preserve">Mitarbeiter </w:t>
      </w:r>
      <w:r w:rsidR="007F710E">
        <w:rPr>
          <w:rFonts w:ascii="Arial" w:hAnsi="Arial" w:cs="Arial"/>
          <w:sz w:val="20"/>
          <w:szCs w:val="20"/>
          <w:lang w:val="de-DE"/>
        </w:rPr>
        <w:t>an</w:t>
      </w:r>
      <w:r w:rsidRPr="00493EC7">
        <w:rPr>
          <w:rFonts w:ascii="Arial" w:hAnsi="Arial" w:cs="Arial"/>
          <w:sz w:val="20"/>
          <w:szCs w:val="20"/>
          <w:lang w:val="de-DE"/>
        </w:rPr>
        <w:t xml:space="preserve"> </w:t>
      </w:r>
      <w:r>
        <w:rPr>
          <w:rFonts w:ascii="Arial" w:hAnsi="Arial" w:cs="Arial"/>
          <w:sz w:val="20"/>
          <w:szCs w:val="20"/>
          <w:lang w:val="de-DE"/>
        </w:rPr>
        <w:t>44 </w:t>
      </w:r>
      <w:r w:rsidR="007F710E">
        <w:rPr>
          <w:rFonts w:ascii="Arial" w:hAnsi="Arial" w:cs="Arial"/>
          <w:sz w:val="20"/>
          <w:szCs w:val="20"/>
          <w:lang w:val="de-DE"/>
        </w:rPr>
        <w:t>Standorten.</w:t>
      </w:r>
      <w:r w:rsidRPr="00493EC7">
        <w:rPr>
          <w:rFonts w:ascii="Arial" w:hAnsi="Arial" w:cs="Arial"/>
          <w:sz w:val="20"/>
          <w:szCs w:val="20"/>
          <w:lang w:val="de-DE"/>
        </w:rPr>
        <w:t xml:space="preserve"> </w:t>
      </w:r>
    </w:p>
    <w:p w14:paraId="72CCE2B3" w14:textId="77777777" w:rsidR="004B2CEB" w:rsidRDefault="004B2CEB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</w:p>
    <w:p w14:paraId="3921EEF4" w14:textId="2D338E8E" w:rsidR="004B2CEB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  <w:r w:rsidRPr="00493EC7">
        <w:rPr>
          <w:rFonts w:ascii="Arial" w:hAnsi="Arial" w:cs="Arial"/>
          <w:sz w:val="20"/>
          <w:szCs w:val="20"/>
          <w:lang w:val="de-DE"/>
        </w:rPr>
        <w:t xml:space="preserve">Das breite Produktportfolio </w:t>
      </w:r>
      <w:r>
        <w:rPr>
          <w:rFonts w:ascii="Arial" w:hAnsi="Arial" w:cs="Arial"/>
          <w:sz w:val="20"/>
          <w:szCs w:val="20"/>
          <w:lang w:val="de-DE"/>
        </w:rPr>
        <w:t>reicht von</w:t>
      </w:r>
      <w:r w:rsidRPr="00493EC7">
        <w:rPr>
          <w:rFonts w:ascii="Arial" w:hAnsi="Arial" w:cs="Arial"/>
          <w:sz w:val="20"/>
          <w:szCs w:val="20"/>
          <w:lang w:val="de-DE"/>
        </w:rPr>
        <w:t xml:space="preserve"> </w:t>
      </w:r>
      <w:r>
        <w:rPr>
          <w:rFonts w:ascii="Arial" w:hAnsi="Arial" w:cs="Arial"/>
          <w:sz w:val="20"/>
          <w:szCs w:val="20"/>
          <w:lang w:val="de-DE"/>
        </w:rPr>
        <w:t>E</w:t>
      </w:r>
      <w:r w:rsidRPr="00493EC7">
        <w:rPr>
          <w:rFonts w:ascii="Arial" w:hAnsi="Arial" w:cs="Arial"/>
          <w:sz w:val="20"/>
          <w:szCs w:val="20"/>
          <w:lang w:val="de-DE"/>
        </w:rPr>
        <w:t>lastomere</w:t>
      </w:r>
      <w:r>
        <w:rPr>
          <w:rFonts w:ascii="Arial" w:hAnsi="Arial" w:cs="Arial"/>
          <w:sz w:val="20"/>
          <w:szCs w:val="20"/>
          <w:lang w:val="de-DE"/>
        </w:rPr>
        <w:t xml:space="preserve">n </w:t>
      </w:r>
      <w:r w:rsidRPr="00493EC7">
        <w:rPr>
          <w:rFonts w:ascii="Arial" w:hAnsi="Arial" w:cs="Arial"/>
          <w:sz w:val="20"/>
          <w:szCs w:val="20"/>
          <w:lang w:val="de-DE"/>
        </w:rPr>
        <w:t xml:space="preserve">für Reifenanwendungen bis hin zu hitze- und ölbeständigen Spezialelastomeren für </w:t>
      </w:r>
      <w:r w:rsidR="009D08CA">
        <w:rPr>
          <w:rFonts w:ascii="Arial" w:hAnsi="Arial" w:cs="Arial"/>
          <w:sz w:val="20"/>
          <w:szCs w:val="20"/>
          <w:lang w:val="de-DE"/>
        </w:rPr>
        <w:t>unterschiedliche</w:t>
      </w:r>
      <w:r w:rsidRPr="00493EC7">
        <w:rPr>
          <w:rFonts w:ascii="Arial" w:hAnsi="Arial" w:cs="Arial"/>
          <w:sz w:val="20"/>
          <w:szCs w:val="20"/>
          <w:lang w:val="de-DE"/>
        </w:rPr>
        <w:t xml:space="preserve"> Industriebereiche. </w:t>
      </w:r>
      <w:r>
        <w:rPr>
          <w:rFonts w:ascii="Arial" w:hAnsi="Arial" w:cs="Arial"/>
          <w:sz w:val="20"/>
          <w:szCs w:val="20"/>
          <w:lang w:val="de-DE"/>
        </w:rPr>
        <w:t>Die Forschung und Entwicklung zuku</w:t>
      </w:r>
      <w:r w:rsidRPr="00493EC7">
        <w:rPr>
          <w:rFonts w:ascii="Arial" w:hAnsi="Arial" w:cs="Arial"/>
          <w:sz w:val="20"/>
          <w:szCs w:val="20"/>
          <w:lang w:val="de-DE"/>
        </w:rPr>
        <w:t>nft</w:t>
      </w:r>
      <w:r>
        <w:rPr>
          <w:rFonts w:ascii="Arial" w:hAnsi="Arial" w:cs="Arial"/>
          <w:sz w:val="20"/>
          <w:szCs w:val="20"/>
          <w:lang w:val="de-DE"/>
        </w:rPr>
        <w:t>sfähiger Produkte stehen stark im Fokus.</w:t>
      </w:r>
      <w:r w:rsidRPr="00493EC7">
        <w:rPr>
          <w:rFonts w:ascii="Arial" w:hAnsi="Arial" w:cs="Arial"/>
          <w:sz w:val="20"/>
          <w:szCs w:val="20"/>
          <w:lang w:val="de-DE"/>
        </w:rPr>
        <w:t xml:space="preserve"> </w:t>
      </w:r>
      <w:r>
        <w:rPr>
          <w:rFonts w:ascii="Arial" w:hAnsi="Arial" w:cs="Arial"/>
          <w:sz w:val="20"/>
          <w:szCs w:val="20"/>
          <w:lang w:val="de-DE"/>
        </w:rPr>
        <w:t xml:space="preserve">Als </w:t>
      </w:r>
      <w:r w:rsidRPr="00493EC7">
        <w:rPr>
          <w:rFonts w:ascii="Arial" w:hAnsi="Arial" w:cs="Arial"/>
          <w:sz w:val="20"/>
          <w:szCs w:val="20"/>
          <w:lang w:val="de-DE"/>
        </w:rPr>
        <w:t xml:space="preserve">anerkannter Entwicklungspartner </w:t>
      </w:r>
      <w:r>
        <w:rPr>
          <w:rFonts w:ascii="Arial" w:hAnsi="Arial" w:cs="Arial"/>
          <w:sz w:val="20"/>
          <w:szCs w:val="20"/>
          <w:lang w:val="de-DE"/>
        </w:rPr>
        <w:t>arbeitet Z</w:t>
      </w:r>
      <w:r w:rsidR="0021340E">
        <w:rPr>
          <w:rFonts w:ascii="Arial" w:hAnsi="Arial" w:cs="Arial"/>
          <w:sz w:val="20"/>
          <w:szCs w:val="20"/>
          <w:lang w:val="de-DE"/>
        </w:rPr>
        <w:t>EON</w:t>
      </w:r>
      <w:r>
        <w:rPr>
          <w:rFonts w:ascii="Arial" w:hAnsi="Arial" w:cs="Arial"/>
          <w:sz w:val="20"/>
          <w:szCs w:val="20"/>
          <w:lang w:val="de-DE"/>
        </w:rPr>
        <w:t xml:space="preserve"> an </w:t>
      </w:r>
      <w:r w:rsidRPr="00493EC7">
        <w:rPr>
          <w:rFonts w:ascii="Arial" w:hAnsi="Arial" w:cs="Arial"/>
          <w:sz w:val="20"/>
          <w:szCs w:val="20"/>
          <w:lang w:val="de-DE"/>
        </w:rPr>
        <w:t>kundenspezifische</w:t>
      </w:r>
      <w:r>
        <w:rPr>
          <w:rFonts w:ascii="Arial" w:hAnsi="Arial" w:cs="Arial"/>
          <w:sz w:val="20"/>
          <w:szCs w:val="20"/>
          <w:lang w:val="de-DE"/>
        </w:rPr>
        <w:t>n Lösungen</w:t>
      </w:r>
      <w:r w:rsidRPr="00493EC7">
        <w:rPr>
          <w:rFonts w:ascii="Arial" w:hAnsi="Arial" w:cs="Arial"/>
          <w:sz w:val="20"/>
          <w:szCs w:val="20"/>
          <w:lang w:val="de-DE"/>
        </w:rPr>
        <w:t xml:space="preserve">. </w:t>
      </w:r>
    </w:p>
    <w:p w14:paraId="4BFAA26D" w14:textId="77777777" w:rsidR="004B2CEB" w:rsidRDefault="004B2CEB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</w:p>
    <w:p w14:paraId="6B449950" w14:textId="65D8DF47" w:rsidR="00297C08" w:rsidRPr="00493EC7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  <w:r w:rsidRPr="00493EC7">
        <w:rPr>
          <w:rFonts w:ascii="Arial" w:hAnsi="Arial" w:cs="Arial"/>
          <w:sz w:val="20"/>
          <w:szCs w:val="20"/>
          <w:lang w:val="de-DE"/>
        </w:rPr>
        <w:t xml:space="preserve">Einsatz finden die elastischen Polymere in den verschiedensten Industrien </w:t>
      </w:r>
      <w:r>
        <w:rPr>
          <w:rFonts w:ascii="Arial" w:hAnsi="Arial" w:cs="Arial"/>
          <w:sz w:val="20"/>
          <w:szCs w:val="20"/>
          <w:lang w:val="de-DE"/>
        </w:rPr>
        <w:t>wie</w:t>
      </w:r>
      <w:r w:rsidRPr="00493EC7">
        <w:rPr>
          <w:rFonts w:ascii="Arial" w:hAnsi="Arial" w:cs="Arial"/>
          <w:sz w:val="20"/>
          <w:szCs w:val="20"/>
          <w:lang w:val="de-DE"/>
        </w:rPr>
        <w:t xml:space="preserve"> </w:t>
      </w:r>
      <w:r>
        <w:rPr>
          <w:rFonts w:ascii="Arial" w:hAnsi="Arial" w:cs="Arial"/>
          <w:sz w:val="20"/>
          <w:szCs w:val="20"/>
          <w:lang w:val="de-DE"/>
        </w:rPr>
        <w:t>Automobil</w:t>
      </w:r>
      <w:r w:rsidRPr="00493EC7">
        <w:rPr>
          <w:rFonts w:ascii="Arial" w:hAnsi="Arial" w:cs="Arial"/>
          <w:sz w:val="20"/>
          <w:szCs w:val="20"/>
          <w:lang w:val="de-DE"/>
        </w:rPr>
        <w:t xml:space="preserve">, </w:t>
      </w:r>
      <w:r w:rsidR="00CC698B">
        <w:rPr>
          <w:rFonts w:ascii="Arial" w:hAnsi="Arial" w:cs="Arial"/>
          <w:sz w:val="20"/>
          <w:szCs w:val="20"/>
          <w:lang w:val="de-DE"/>
        </w:rPr>
        <w:t xml:space="preserve">Bau, </w:t>
      </w:r>
      <w:r w:rsidRPr="00493EC7">
        <w:rPr>
          <w:rFonts w:ascii="Arial" w:hAnsi="Arial" w:cs="Arial"/>
          <w:sz w:val="20"/>
          <w:szCs w:val="20"/>
          <w:lang w:val="de-DE"/>
        </w:rPr>
        <w:t xml:space="preserve">Raumfahrt und Automation, </w:t>
      </w:r>
      <w:r w:rsidR="00CC698B">
        <w:rPr>
          <w:rFonts w:ascii="Arial" w:hAnsi="Arial" w:cs="Arial"/>
          <w:sz w:val="20"/>
          <w:szCs w:val="20"/>
          <w:lang w:val="de-DE"/>
        </w:rPr>
        <w:t xml:space="preserve">Maschinenbau, Druck und Papier bis hin zu </w:t>
      </w:r>
      <w:r w:rsidRPr="00493EC7">
        <w:rPr>
          <w:rFonts w:ascii="Arial" w:hAnsi="Arial" w:cs="Arial"/>
          <w:sz w:val="20"/>
          <w:szCs w:val="20"/>
          <w:lang w:val="de-DE"/>
        </w:rPr>
        <w:t xml:space="preserve">Öl und Gas. Weitere Information stehen unter www.zeon.eu zur Verfügung. </w:t>
      </w:r>
    </w:p>
    <w:p w14:paraId="41BA7CFC" w14:textId="77777777" w:rsidR="00297C08" w:rsidRPr="00493EC7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</w:p>
    <w:p w14:paraId="2A59B12E" w14:textId="77777777" w:rsidR="00297C08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</w:p>
    <w:p w14:paraId="4DEEFF30" w14:textId="77777777" w:rsidR="00297C08" w:rsidRPr="00493EC7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</w:p>
    <w:p w14:paraId="64C0A73B" w14:textId="77777777" w:rsidR="00297C08" w:rsidRPr="00493EC7" w:rsidRDefault="00297C08" w:rsidP="00297C08">
      <w:pPr>
        <w:tabs>
          <w:tab w:val="left" w:pos="7088"/>
        </w:tabs>
        <w:rPr>
          <w:rFonts w:ascii="Arial" w:hAnsi="Arial" w:cs="Arial"/>
          <w:b/>
          <w:sz w:val="20"/>
          <w:szCs w:val="20"/>
          <w:lang w:val="de-DE"/>
        </w:rPr>
      </w:pPr>
      <w:r w:rsidRPr="00493EC7">
        <w:rPr>
          <w:rFonts w:ascii="Arial" w:hAnsi="Arial" w:cs="Arial"/>
          <w:b/>
          <w:sz w:val="20"/>
          <w:szCs w:val="20"/>
          <w:lang w:val="de-DE"/>
        </w:rPr>
        <w:t>Pressekontakt:</w:t>
      </w:r>
    </w:p>
    <w:p w14:paraId="4DDC779F" w14:textId="77777777" w:rsidR="00297C08" w:rsidRPr="00493EC7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</w:p>
    <w:p w14:paraId="1DE5EBE6" w14:textId="77777777" w:rsidR="00297C08" w:rsidRPr="00493EC7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  <w:r w:rsidRPr="00493EC7">
        <w:rPr>
          <w:rFonts w:ascii="Arial" w:hAnsi="Arial" w:cs="Arial"/>
          <w:sz w:val="20"/>
          <w:szCs w:val="20"/>
          <w:lang w:val="de-DE"/>
        </w:rPr>
        <w:t>Mandy Ahlendorf</w:t>
      </w:r>
    </w:p>
    <w:p w14:paraId="1897A7EE" w14:textId="77777777" w:rsidR="00297C08" w:rsidRPr="00493EC7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  <w:r w:rsidRPr="00493EC7">
        <w:rPr>
          <w:rFonts w:ascii="Arial" w:hAnsi="Arial" w:cs="Arial"/>
          <w:sz w:val="20"/>
          <w:szCs w:val="20"/>
          <w:lang w:val="de-DE"/>
        </w:rPr>
        <w:t>ahlendorf communication</w:t>
      </w:r>
    </w:p>
    <w:p w14:paraId="0D1212FB" w14:textId="6D0BDA00" w:rsidR="00297C08" w:rsidRPr="00493EC7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  <w:r w:rsidRPr="00493EC7">
        <w:rPr>
          <w:rFonts w:ascii="Arial" w:hAnsi="Arial" w:cs="Arial"/>
          <w:sz w:val="20"/>
          <w:szCs w:val="20"/>
          <w:lang w:val="de-DE"/>
        </w:rPr>
        <w:t>E-Mail: ma@ahlendorf-communication</w:t>
      </w:r>
      <w:r w:rsidR="00B43C06">
        <w:rPr>
          <w:rFonts w:ascii="Arial" w:hAnsi="Arial" w:cs="Arial"/>
          <w:sz w:val="20"/>
          <w:szCs w:val="20"/>
          <w:lang w:val="de-DE"/>
        </w:rPr>
        <w:t>.com</w:t>
      </w:r>
    </w:p>
    <w:p w14:paraId="096EDF89" w14:textId="77777777" w:rsidR="00297C08" w:rsidRPr="00493EC7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  <w:r w:rsidRPr="00493EC7">
        <w:rPr>
          <w:rFonts w:ascii="Arial" w:hAnsi="Arial" w:cs="Arial"/>
          <w:sz w:val="20"/>
          <w:szCs w:val="20"/>
          <w:lang w:val="de-DE"/>
        </w:rPr>
        <w:t>Phone: +49 8151 9739098</w:t>
      </w:r>
    </w:p>
    <w:p w14:paraId="7D822EA8" w14:textId="77777777" w:rsidR="00297C08" w:rsidRPr="00493EC7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</w:p>
    <w:p w14:paraId="0644E376" w14:textId="7D3CF4EF" w:rsidR="00297C08" w:rsidRPr="00493EC7" w:rsidRDefault="00897587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>Svea Meuser</w:t>
      </w:r>
    </w:p>
    <w:p w14:paraId="1BD6E63C" w14:textId="77777777" w:rsidR="00297C08" w:rsidRPr="00493EC7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  <w:r w:rsidRPr="00493EC7">
        <w:rPr>
          <w:rFonts w:ascii="Arial" w:hAnsi="Arial" w:cs="Arial"/>
          <w:sz w:val="20"/>
          <w:szCs w:val="20"/>
          <w:lang w:val="de-DE"/>
        </w:rPr>
        <w:t>Zeon Europe GmbH</w:t>
      </w:r>
    </w:p>
    <w:p w14:paraId="1E4B4066" w14:textId="1B84347C" w:rsidR="00297C08" w:rsidRPr="00493EC7" w:rsidRDefault="00CC698B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 xml:space="preserve">E-Mail: </w:t>
      </w:r>
      <w:r w:rsidR="00897587">
        <w:rPr>
          <w:rFonts w:ascii="Arial" w:hAnsi="Arial" w:cs="Arial"/>
          <w:sz w:val="20"/>
          <w:szCs w:val="20"/>
          <w:lang w:val="de-DE"/>
        </w:rPr>
        <w:t>svea.meuser</w:t>
      </w:r>
      <w:r w:rsidR="00297C08" w:rsidRPr="00493EC7">
        <w:rPr>
          <w:rFonts w:ascii="Arial" w:hAnsi="Arial" w:cs="Arial"/>
          <w:sz w:val="20"/>
          <w:szCs w:val="20"/>
          <w:lang w:val="de-DE"/>
        </w:rPr>
        <w:t>@zeon.eu</w:t>
      </w:r>
    </w:p>
    <w:p w14:paraId="47F25029" w14:textId="1CC9120F" w:rsidR="00297C08" w:rsidRPr="00493EC7" w:rsidRDefault="00897587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>Phone: +49 211 5267 123</w:t>
      </w:r>
    </w:p>
    <w:p w14:paraId="35FA1D32" w14:textId="1E21E7A4" w:rsidR="00297C08" w:rsidRPr="00493EC7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  <w:r w:rsidRPr="00493EC7">
        <w:rPr>
          <w:rFonts w:ascii="Arial" w:hAnsi="Arial" w:cs="Arial"/>
          <w:sz w:val="20"/>
          <w:szCs w:val="20"/>
          <w:lang w:val="de-DE"/>
        </w:rPr>
        <w:t>Hans</w:t>
      </w:r>
      <w:r>
        <w:rPr>
          <w:rFonts w:ascii="Arial" w:hAnsi="Arial" w:cs="Arial"/>
          <w:sz w:val="20"/>
          <w:szCs w:val="20"/>
          <w:lang w:val="de-DE"/>
        </w:rPr>
        <w:t>a</w:t>
      </w:r>
      <w:r w:rsidRPr="00493EC7">
        <w:rPr>
          <w:rFonts w:ascii="Arial" w:hAnsi="Arial" w:cs="Arial"/>
          <w:sz w:val="20"/>
          <w:szCs w:val="20"/>
          <w:lang w:val="de-DE"/>
        </w:rPr>
        <w:t>allee 249</w:t>
      </w:r>
    </w:p>
    <w:p w14:paraId="573EDB02" w14:textId="77777777" w:rsidR="00297C08" w:rsidRPr="00493EC7" w:rsidRDefault="00297C08" w:rsidP="00297C08">
      <w:pPr>
        <w:tabs>
          <w:tab w:val="left" w:pos="7088"/>
        </w:tabs>
        <w:rPr>
          <w:rFonts w:ascii="Arial" w:hAnsi="Arial" w:cs="Arial"/>
          <w:sz w:val="20"/>
          <w:szCs w:val="20"/>
          <w:lang w:val="de-DE"/>
        </w:rPr>
      </w:pPr>
      <w:r w:rsidRPr="00493EC7">
        <w:rPr>
          <w:rFonts w:ascii="Arial" w:hAnsi="Arial" w:cs="Arial"/>
          <w:sz w:val="20"/>
          <w:szCs w:val="20"/>
          <w:lang w:val="de-DE"/>
        </w:rPr>
        <w:t>DE-40549 Düsseldorf</w:t>
      </w:r>
    </w:p>
    <w:p w14:paraId="038D8151" w14:textId="24F85715" w:rsidR="00CF0CC9" w:rsidRPr="00897587" w:rsidRDefault="00CF0CC9" w:rsidP="00297C08">
      <w:pPr>
        <w:rPr>
          <w:lang w:val="de-DE"/>
        </w:rPr>
      </w:pPr>
    </w:p>
    <w:sectPr w:rsidR="00CF0CC9" w:rsidRPr="00897587" w:rsidSect="004968F6">
      <w:footerReference w:type="even" r:id="rId8"/>
      <w:footerReference w:type="default" r:id="rId9"/>
      <w:headerReference w:type="first" r:id="rId10"/>
      <w:pgSz w:w="11900" w:h="16840" w:code="9"/>
      <w:pgMar w:top="1701" w:right="3395" w:bottom="1560" w:left="1418" w:header="108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F9B28F" w14:textId="77777777" w:rsidR="00676C22" w:rsidRDefault="00676C22">
      <w:r>
        <w:separator/>
      </w:r>
    </w:p>
  </w:endnote>
  <w:endnote w:type="continuationSeparator" w:id="0">
    <w:p w14:paraId="5D7E562D" w14:textId="77777777" w:rsidR="00676C22" w:rsidRDefault="00676C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6749A6" w14:textId="77777777" w:rsidR="00235E65" w:rsidRDefault="00235E65" w:rsidP="00CC3CAB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19473B03" w14:textId="77777777" w:rsidR="00235E65" w:rsidRDefault="00235E65" w:rsidP="00AC5CC4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812B11" w14:textId="7046AFA3" w:rsidR="00235E65" w:rsidRPr="00DD6F5E" w:rsidRDefault="00235E65" w:rsidP="00E525C0">
    <w:pPr>
      <w:pStyle w:val="Fuzeile"/>
      <w:framePr w:h="1272" w:hRule="exact" w:wrap="around" w:vAnchor="text" w:hAnchor="margin" w:xAlign="right" w:y="-1037"/>
      <w:rPr>
        <w:rStyle w:val="Seitenzahl"/>
        <w:rFonts w:ascii="Arial" w:hAnsi="Arial" w:cs="Arial"/>
        <w:sz w:val="20"/>
        <w:szCs w:val="20"/>
      </w:rPr>
    </w:pPr>
    <w:r w:rsidRPr="00DD6F5E">
      <w:rPr>
        <w:rStyle w:val="Seitenzahl"/>
        <w:rFonts w:ascii="Arial" w:hAnsi="Arial" w:cs="Arial"/>
        <w:sz w:val="20"/>
        <w:szCs w:val="20"/>
      </w:rPr>
      <w:t xml:space="preserve">Seite </w:t>
    </w:r>
    <w:r w:rsidRPr="00DD6F5E">
      <w:rPr>
        <w:rStyle w:val="Seitenzahl"/>
        <w:rFonts w:ascii="Arial" w:hAnsi="Arial" w:cs="Arial"/>
        <w:sz w:val="20"/>
        <w:szCs w:val="20"/>
      </w:rPr>
      <w:fldChar w:fldCharType="begin"/>
    </w:r>
    <w:r w:rsidRPr="00DD6F5E">
      <w:rPr>
        <w:rStyle w:val="Seitenzahl"/>
        <w:rFonts w:ascii="Arial" w:hAnsi="Arial" w:cs="Arial"/>
        <w:sz w:val="20"/>
        <w:szCs w:val="20"/>
      </w:rPr>
      <w:instrText xml:space="preserve">PAGE  </w:instrText>
    </w:r>
    <w:r w:rsidRPr="00DD6F5E">
      <w:rPr>
        <w:rStyle w:val="Seitenzahl"/>
        <w:rFonts w:ascii="Arial" w:hAnsi="Arial" w:cs="Arial"/>
        <w:sz w:val="20"/>
        <w:szCs w:val="20"/>
      </w:rPr>
      <w:fldChar w:fldCharType="separate"/>
    </w:r>
    <w:r w:rsidR="00A86E80">
      <w:rPr>
        <w:rStyle w:val="Seitenzahl"/>
        <w:rFonts w:ascii="Arial" w:hAnsi="Arial" w:cs="Arial"/>
        <w:noProof/>
        <w:sz w:val="20"/>
        <w:szCs w:val="20"/>
      </w:rPr>
      <w:t>2</w:t>
    </w:r>
    <w:r w:rsidRPr="00DD6F5E">
      <w:rPr>
        <w:rStyle w:val="Seitenzahl"/>
        <w:rFonts w:ascii="Arial" w:hAnsi="Arial" w:cs="Arial"/>
        <w:sz w:val="20"/>
        <w:szCs w:val="20"/>
      </w:rPr>
      <w:fldChar w:fldCharType="end"/>
    </w:r>
  </w:p>
  <w:p w14:paraId="57D2E44B" w14:textId="77777777" w:rsidR="00235E65" w:rsidRPr="00E525C0" w:rsidRDefault="00235E65" w:rsidP="00AC5CC4">
    <w:pPr>
      <w:pStyle w:val="Fuzeile"/>
      <w:ind w:right="360"/>
      <w:rPr>
        <w:rFonts w:ascii="Arial" w:hAnsi="Arial" w:cs="Arial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02ADDE" w14:textId="77777777" w:rsidR="00676C22" w:rsidRDefault="00676C22">
      <w:r>
        <w:separator/>
      </w:r>
    </w:p>
  </w:footnote>
  <w:footnote w:type="continuationSeparator" w:id="0">
    <w:p w14:paraId="7F3EF515" w14:textId="77777777" w:rsidR="00676C22" w:rsidRDefault="00676C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14619C" w14:textId="7F6B1386" w:rsidR="00235E65" w:rsidRDefault="00235E65" w:rsidP="00CF2A73">
    <w:pPr>
      <w:pStyle w:val="Firmenname"/>
      <w:framePr w:w="0" w:hSpace="0" w:vSpace="0" w:wrap="auto" w:vAnchor="margin" w:hAnchor="text" w:xAlign="left" w:yAlign="inline"/>
      <w:pBdr>
        <w:top w:val="single" w:sz="6" w:space="9" w:color="FFFFFF"/>
        <w:left w:val="single" w:sz="6" w:space="9" w:color="FFFFFF"/>
        <w:bottom w:val="single" w:sz="6" w:space="31" w:color="FFFFFF"/>
        <w:right w:val="single" w:sz="6" w:space="9" w:color="FFFFFF"/>
      </w:pBdr>
      <w:shd w:val="solid" w:color="FFFFFF" w:fill="auto"/>
      <w:spacing w:line="240" w:lineRule="auto"/>
      <w:rPr>
        <w:rFonts w:ascii="Arial" w:hAnsi="Arial" w:cs="Arial"/>
        <w:b/>
        <w:sz w:val="40"/>
        <w:vertAlign w:val="subscript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48291CA" wp14:editId="553B371F">
              <wp:simplePos x="0" y="0"/>
              <wp:positionH relativeFrom="column">
                <wp:posOffset>4751069</wp:posOffset>
              </wp:positionH>
              <wp:positionV relativeFrom="paragraph">
                <wp:posOffset>2433320</wp:posOffset>
              </wp:positionV>
              <wp:extent cx="1600835" cy="2405907"/>
              <wp:effectExtent l="0" t="0" r="0" b="762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835" cy="240590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3212D8" w14:textId="77777777" w:rsidR="00235E65" w:rsidRPr="00CF2A73" w:rsidRDefault="00235E65" w:rsidP="00C2069F">
                          <w:pPr>
                            <w:pStyle w:val="Firmenname"/>
                            <w:pBdr>
                              <w:top w:val="single" w:sz="6" w:space="9" w:color="FFFFFF"/>
                              <w:left w:val="single" w:sz="6" w:space="9" w:color="FFFFFF"/>
                              <w:bottom w:val="single" w:sz="6" w:space="9" w:color="FFFFFF"/>
                              <w:right w:val="single" w:sz="6" w:space="9" w:color="FFFFFF"/>
                            </w:pBdr>
                            <w:shd w:val="solid" w:color="FFFFFF" w:fill="auto"/>
                            <w:spacing w:line="276" w:lineRule="auto"/>
                            <w:rPr>
                              <w:rFonts w:ascii="Arial" w:hAnsi="Arial" w:cs="Arial"/>
                              <w:b/>
                              <w:spacing w:val="0"/>
                              <w:sz w:val="22"/>
                              <w:szCs w:val="22"/>
                            </w:rPr>
                          </w:pPr>
                          <w:r w:rsidRPr="00CF2A73">
                            <w:rPr>
                              <w:rFonts w:ascii="Arial" w:hAnsi="Arial" w:cs="Arial"/>
                              <w:b/>
                              <w:spacing w:val="0"/>
                              <w:sz w:val="22"/>
                              <w:szCs w:val="22"/>
                            </w:rPr>
                            <w:t>Zeon Europe GmbH</w:t>
                          </w:r>
                        </w:p>
                        <w:p w14:paraId="6009B605" w14:textId="77777777" w:rsidR="00235E65" w:rsidRDefault="00235E65" w:rsidP="00C2069F">
                          <w:pPr>
                            <w:pStyle w:val="Firmenname"/>
                            <w:pBdr>
                              <w:top w:val="single" w:sz="6" w:space="9" w:color="FFFFFF"/>
                              <w:left w:val="single" w:sz="6" w:space="9" w:color="FFFFFF"/>
                              <w:bottom w:val="single" w:sz="6" w:space="9" w:color="FFFFFF"/>
                              <w:right w:val="single" w:sz="6" w:space="9" w:color="FFFFFF"/>
                            </w:pBdr>
                            <w:shd w:val="solid" w:color="FFFFFF" w:fill="auto"/>
                            <w:spacing w:line="276" w:lineRule="auto"/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  <w:t>Hansaallee 249</w:t>
                          </w:r>
                        </w:p>
                        <w:p w14:paraId="6F98B794" w14:textId="77777777" w:rsidR="00235E65" w:rsidRDefault="00235E65" w:rsidP="00C2069F">
                          <w:pPr>
                            <w:pStyle w:val="Firmenname"/>
                            <w:pBdr>
                              <w:top w:val="single" w:sz="6" w:space="9" w:color="FFFFFF"/>
                              <w:left w:val="single" w:sz="6" w:space="9" w:color="FFFFFF"/>
                              <w:bottom w:val="single" w:sz="6" w:space="9" w:color="FFFFFF"/>
                              <w:right w:val="single" w:sz="6" w:space="9" w:color="FFFFFF"/>
                            </w:pBdr>
                            <w:shd w:val="solid" w:color="FFFFFF" w:fill="auto"/>
                            <w:spacing w:line="276" w:lineRule="auto"/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  <w:t>40549 Düsseldorf</w:t>
                          </w:r>
                        </w:p>
                        <w:p w14:paraId="50C799D5" w14:textId="77777777" w:rsidR="00235E65" w:rsidRPr="00DB7CDF" w:rsidRDefault="00235E65" w:rsidP="00C2069F">
                          <w:pPr>
                            <w:pStyle w:val="Firmenname"/>
                            <w:pBdr>
                              <w:top w:val="single" w:sz="6" w:space="9" w:color="FFFFFF"/>
                              <w:left w:val="single" w:sz="6" w:space="9" w:color="FFFFFF"/>
                              <w:bottom w:val="single" w:sz="6" w:space="9" w:color="FFFFFF"/>
                              <w:right w:val="single" w:sz="6" w:space="9" w:color="FFFFFF"/>
                            </w:pBdr>
                            <w:shd w:val="solid" w:color="FFFFFF" w:fill="auto"/>
                            <w:spacing w:line="276" w:lineRule="auto"/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</w:pPr>
                          <w:r w:rsidRPr="00DB7CDF"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  <w:t>Germany</w:t>
                          </w:r>
                        </w:p>
                        <w:p w14:paraId="14655DF8" w14:textId="77777777" w:rsidR="00235E65" w:rsidRDefault="00235E65" w:rsidP="00C2069F">
                          <w:pPr>
                            <w:pStyle w:val="Firmenname"/>
                            <w:pBdr>
                              <w:top w:val="single" w:sz="6" w:space="9" w:color="FFFFFF"/>
                              <w:left w:val="single" w:sz="6" w:space="9" w:color="FFFFFF"/>
                              <w:bottom w:val="single" w:sz="6" w:space="9" w:color="FFFFFF"/>
                              <w:right w:val="single" w:sz="6" w:space="9" w:color="FFFFFF"/>
                            </w:pBdr>
                            <w:shd w:val="solid" w:color="FFFFFF" w:fill="auto"/>
                            <w:spacing w:line="276" w:lineRule="auto"/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  <w:t>Phone +49 211 5267-0</w:t>
                          </w:r>
                        </w:p>
                        <w:p w14:paraId="0FD2A18D" w14:textId="77777777" w:rsidR="00235E65" w:rsidRPr="00F00180" w:rsidRDefault="00235E65" w:rsidP="00C2069F">
                          <w:pPr>
                            <w:pStyle w:val="Firmenname"/>
                            <w:pBdr>
                              <w:top w:val="single" w:sz="6" w:space="9" w:color="FFFFFF"/>
                              <w:left w:val="single" w:sz="6" w:space="9" w:color="FFFFFF"/>
                              <w:bottom w:val="single" w:sz="6" w:space="9" w:color="FFFFFF"/>
                              <w:right w:val="single" w:sz="6" w:space="9" w:color="FFFFFF"/>
                            </w:pBdr>
                            <w:shd w:val="solid" w:color="FFFFFF" w:fill="auto"/>
                            <w:spacing w:line="276" w:lineRule="auto"/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</w:pPr>
                          <w:r w:rsidRPr="00F00180"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  <w:t>Fax: +49 211 5267-160</w:t>
                          </w:r>
                        </w:p>
                        <w:p w14:paraId="1E8C6961" w14:textId="77777777" w:rsidR="00235E65" w:rsidRDefault="00235E65" w:rsidP="00C2069F">
                          <w:pPr>
                            <w:pStyle w:val="Firmenname"/>
                            <w:pBdr>
                              <w:top w:val="single" w:sz="6" w:space="9" w:color="FFFFFF"/>
                              <w:left w:val="single" w:sz="6" w:space="9" w:color="FFFFFF"/>
                              <w:bottom w:val="single" w:sz="6" w:space="9" w:color="FFFFFF"/>
                              <w:right w:val="single" w:sz="6" w:space="9" w:color="FFFFFF"/>
                            </w:pBdr>
                            <w:shd w:val="solid" w:color="FFFFFF" w:fill="auto"/>
                            <w:spacing w:line="276" w:lineRule="auto"/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</w:pPr>
                          <w:r w:rsidRPr="00244971"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  <w:t>zeinfo@zeon.eu</w:t>
                          </w:r>
                        </w:p>
                        <w:p w14:paraId="0BB368D6" w14:textId="77777777" w:rsidR="00235E65" w:rsidRPr="00244971" w:rsidRDefault="00235E65" w:rsidP="00C2069F">
                          <w:pPr>
                            <w:pStyle w:val="Firmenname"/>
                            <w:pBdr>
                              <w:top w:val="single" w:sz="6" w:space="9" w:color="FFFFFF"/>
                              <w:left w:val="single" w:sz="6" w:space="9" w:color="FFFFFF"/>
                              <w:bottom w:val="single" w:sz="6" w:space="9" w:color="FFFFFF"/>
                              <w:right w:val="single" w:sz="6" w:space="9" w:color="FFFFFF"/>
                            </w:pBdr>
                            <w:shd w:val="solid" w:color="FFFFFF" w:fill="auto"/>
                            <w:spacing w:line="276" w:lineRule="auto"/>
                            <w:rPr>
                              <w:rStyle w:val="Hyperlink"/>
                              <w:rFonts w:ascii="Arial" w:hAnsi="Arial" w:cs="Arial"/>
                              <w:color w:val="auto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</w:pPr>
                          <w:r w:rsidRPr="00244971"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  <w:lang w:val="en-US"/>
                            </w:rPr>
                            <w:t>www.zeon.eu</w:t>
                          </w:r>
                        </w:p>
                        <w:p w14:paraId="5BBE8198" w14:textId="77777777" w:rsidR="005A03D2" w:rsidRDefault="00235E65" w:rsidP="00C2069F">
                          <w:pPr>
                            <w:pStyle w:val="Firmenname"/>
                            <w:pBdr>
                              <w:top w:val="single" w:sz="6" w:space="9" w:color="FFFFFF"/>
                              <w:left w:val="single" w:sz="6" w:space="9" w:color="FFFFFF"/>
                              <w:bottom w:val="single" w:sz="6" w:space="9" w:color="FFFFFF"/>
                              <w:right w:val="single" w:sz="6" w:space="9" w:color="FFFFFF"/>
                            </w:pBdr>
                            <w:shd w:val="solid" w:color="FFFFFF" w:fill="auto"/>
                            <w:spacing w:line="276" w:lineRule="auto"/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</w:pPr>
                          <w:r w:rsidRPr="00DB7CDF"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  <w:t>Ansprechpartnerin</w:t>
                          </w:r>
                          <w:r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  <w:t xml:space="preserve">: </w:t>
                          </w:r>
                        </w:p>
                        <w:p w14:paraId="7CC98EDD" w14:textId="2DF0B3C1" w:rsidR="00235E65" w:rsidRPr="00770B3D" w:rsidRDefault="00641EC6" w:rsidP="00C2069F">
                          <w:pPr>
                            <w:pStyle w:val="Firmenname"/>
                            <w:pBdr>
                              <w:top w:val="single" w:sz="6" w:space="9" w:color="FFFFFF"/>
                              <w:left w:val="single" w:sz="6" w:space="9" w:color="FFFFFF"/>
                              <w:bottom w:val="single" w:sz="6" w:space="9" w:color="FFFFFF"/>
                              <w:right w:val="single" w:sz="6" w:space="9" w:color="FFFFFF"/>
                            </w:pBdr>
                            <w:shd w:val="solid" w:color="FFFFFF" w:fill="auto"/>
                            <w:spacing w:line="276" w:lineRule="auto"/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  <w:t>Svea Meuser</w:t>
                          </w:r>
                        </w:p>
                        <w:p w14:paraId="5B7AAC2B" w14:textId="062CC89C" w:rsidR="00235E65" w:rsidRPr="00770B3D" w:rsidRDefault="005A03D2" w:rsidP="00C2069F">
                          <w:pPr>
                            <w:pStyle w:val="Firmenname"/>
                            <w:pBdr>
                              <w:top w:val="single" w:sz="6" w:space="9" w:color="FFFFFF"/>
                              <w:left w:val="single" w:sz="6" w:space="9" w:color="FFFFFF"/>
                              <w:bottom w:val="single" w:sz="6" w:space="9" w:color="FFFFFF"/>
                              <w:right w:val="single" w:sz="6" w:space="9" w:color="FFFFFF"/>
                            </w:pBdr>
                            <w:shd w:val="solid" w:color="FFFFFF" w:fill="auto"/>
                            <w:spacing w:line="276" w:lineRule="auto"/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  <w:t>Phone +49 211 5267-1</w:t>
                          </w:r>
                          <w:r w:rsidR="00641EC6"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  <w:t>23</w:t>
                          </w:r>
                          <w:r w:rsidR="00235E65" w:rsidRPr="00770B3D"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0C2BDF71" w14:textId="74699ECA" w:rsidR="00235E65" w:rsidRPr="00770B3D" w:rsidRDefault="00641EC6" w:rsidP="00C2069F">
                          <w:pPr>
                            <w:pStyle w:val="Firmenname"/>
                            <w:pBdr>
                              <w:top w:val="single" w:sz="6" w:space="9" w:color="FFFFFF"/>
                              <w:left w:val="single" w:sz="6" w:space="9" w:color="FFFFFF"/>
                              <w:bottom w:val="single" w:sz="6" w:space="9" w:color="FFFFFF"/>
                              <w:right w:val="single" w:sz="6" w:space="9" w:color="FFFFFF"/>
                            </w:pBdr>
                            <w:shd w:val="solid" w:color="FFFFFF" w:fill="auto"/>
                            <w:spacing w:line="276" w:lineRule="auto"/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  <w:t>svea</w:t>
                          </w:r>
                          <w:r w:rsidR="005A03D2"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  <w:t>.</w:t>
                          </w:r>
                          <w:r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  <w:t>meuser</w:t>
                          </w:r>
                          <w:r w:rsidR="00235E65" w:rsidRPr="00770B3D">
                            <w:rPr>
                              <w:rFonts w:ascii="Arial" w:hAnsi="Arial" w:cs="Arial"/>
                              <w:spacing w:val="0"/>
                              <w:position w:val="0"/>
                              <w:sz w:val="18"/>
                              <w:szCs w:val="18"/>
                            </w:rPr>
                            <w:t>@zeon.eu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48291C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74.1pt;margin-top:191.6pt;width:126.05pt;height:189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" stroked="f">
              <v:textbox>
                <w:txbxContent>
                  <w:p w14:paraId="143212D8" w14:textId="77777777" w:rsidR="00235E65" w:rsidRPr="00CF2A73" w:rsidRDefault="00235E65" w:rsidP="00C2069F">
                    <w:pPr>
                      <w:pStyle w:val="Firmenname"/>
                      <w:pBdr>
                        <w:top w:val="single" w:sz="6" w:space="9" w:color="FFFFFF"/>
                        <w:left w:val="single" w:sz="6" w:space="9" w:color="FFFFFF"/>
                        <w:bottom w:val="single" w:sz="6" w:space="9" w:color="FFFFFF"/>
                        <w:right w:val="single" w:sz="6" w:space="9" w:color="FFFFFF"/>
                      </w:pBdr>
                      <w:shd w:val="solid" w:color="FFFFFF" w:fill="auto"/>
                      <w:spacing w:line="276" w:lineRule="auto"/>
                      <w:rPr>
                        <w:rFonts w:ascii="Arial" w:hAnsi="Arial" w:cs="Arial"/>
                        <w:b/>
                        <w:spacing w:val="0"/>
                        <w:sz w:val="22"/>
                        <w:szCs w:val="22"/>
                      </w:rPr>
                    </w:pPr>
                    <w:r w:rsidRPr="00CF2A73">
                      <w:rPr>
                        <w:rFonts w:ascii="Arial" w:hAnsi="Arial" w:cs="Arial"/>
                        <w:b/>
                        <w:spacing w:val="0"/>
                        <w:sz w:val="22"/>
                        <w:szCs w:val="22"/>
                      </w:rPr>
                      <w:t>Zeon Europe GmbH</w:t>
                    </w:r>
                  </w:p>
                  <w:p w14:paraId="6009B605" w14:textId="77777777" w:rsidR="00235E65" w:rsidRDefault="00235E65" w:rsidP="00C2069F">
                    <w:pPr>
                      <w:pStyle w:val="Firmenname"/>
                      <w:pBdr>
                        <w:top w:val="single" w:sz="6" w:space="9" w:color="FFFFFF"/>
                        <w:left w:val="single" w:sz="6" w:space="9" w:color="FFFFFF"/>
                        <w:bottom w:val="single" w:sz="6" w:space="9" w:color="FFFFFF"/>
                        <w:right w:val="single" w:sz="6" w:space="9" w:color="FFFFFF"/>
                      </w:pBdr>
                      <w:shd w:val="solid" w:color="FFFFFF" w:fill="auto"/>
                      <w:spacing w:line="276" w:lineRule="auto"/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  <w:t>Hansaallee 249</w:t>
                    </w:r>
                  </w:p>
                  <w:p w14:paraId="6F98B794" w14:textId="77777777" w:rsidR="00235E65" w:rsidRDefault="00235E65" w:rsidP="00C2069F">
                    <w:pPr>
                      <w:pStyle w:val="Firmenname"/>
                      <w:pBdr>
                        <w:top w:val="single" w:sz="6" w:space="9" w:color="FFFFFF"/>
                        <w:left w:val="single" w:sz="6" w:space="9" w:color="FFFFFF"/>
                        <w:bottom w:val="single" w:sz="6" w:space="9" w:color="FFFFFF"/>
                        <w:right w:val="single" w:sz="6" w:space="9" w:color="FFFFFF"/>
                      </w:pBdr>
                      <w:shd w:val="solid" w:color="FFFFFF" w:fill="auto"/>
                      <w:spacing w:line="276" w:lineRule="auto"/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  <w:t>40549 Düsseldorf</w:t>
                    </w:r>
                  </w:p>
                  <w:p w14:paraId="50C799D5" w14:textId="77777777" w:rsidR="00235E65" w:rsidRPr="00DB7CDF" w:rsidRDefault="00235E65" w:rsidP="00C2069F">
                    <w:pPr>
                      <w:pStyle w:val="Firmenname"/>
                      <w:pBdr>
                        <w:top w:val="single" w:sz="6" w:space="9" w:color="FFFFFF"/>
                        <w:left w:val="single" w:sz="6" w:space="9" w:color="FFFFFF"/>
                        <w:bottom w:val="single" w:sz="6" w:space="9" w:color="FFFFFF"/>
                        <w:right w:val="single" w:sz="6" w:space="9" w:color="FFFFFF"/>
                      </w:pBdr>
                      <w:shd w:val="solid" w:color="FFFFFF" w:fill="auto"/>
                      <w:spacing w:line="276" w:lineRule="auto"/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</w:pPr>
                    <w:r w:rsidRPr="00DB7CDF"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  <w:t>Germany</w:t>
                    </w:r>
                  </w:p>
                  <w:p w14:paraId="14655DF8" w14:textId="77777777" w:rsidR="00235E65" w:rsidRDefault="00235E65" w:rsidP="00C2069F">
                    <w:pPr>
                      <w:pStyle w:val="Firmenname"/>
                      <w:pBdr>
                        <w:top w:val="single" w:sz="6" w:space="9" w:color="FFFFFF"/>
                        <w:left w:val="single" w:sz="6" w:space="9" w:color="FFFFFF"/>
                        <w:bottom w:val="single" w:sz="6" w:space="9" w:color="FFFFFF"/>
                        <w:right w:val="single" w:sz="6" w:space="9" w:color="FFFFFF"/>
                      </w:pBdr>
                      <w:shd w:val="solid" w:color="FFFFFF" w:fill="auto"/>
                      <w:spacing w:line="276" w:lineRule="auto"/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  <w:t>Phone +49 211 5267-0</w:t>
                    </w:r>
                  </w:p>
                  <w:p w14:paraId="0FD2A18D" w14:textId="77777777" w:rsidR="00235E65" w:rsidRPr="00F00180" w:rsidRDefault="00235E65" w:rsidP="00C2069F">
                    <w:pPr>
                      <w:pStyle w:val="Firmenname"/>
                      <w:pBdr>
                        <w:top w:val="single" w:sz="6" w:space="9" w:color="FFFFFF"/>
                        <w:left w:val="single" w:sz="6" w:space="9" w:color="FFFFFF"/>
                        <w:bottom w:val="single" w:sz="6" w:space="9" w:color="FFFFFF"/>
                        <w:right w:val="single" w:sz="6" w:space="9" w:color="FFFFFF"/>
                      </w:pBdr>
                      <w:shd w:val="solid" w:color="FFFFFF" w:fill="auto"/>
                      <w:spacing w:line="276" w:lineRule="auto"/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</w:pPr>
                    <w:r w:rsidRPr="00F00180"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  <w:t>Fax: +49 211 5267-160</w:t>
                    </w:r>
                  </w:p>
                  <w:p w14:paraId="1E8C6961" w14:textId="77777777" w:rsidR="00235E65" w:rsidRDefault="00235E65" w:rsidP="00C2069F">
                    <w:pPr>
                      <w:pStyle w:val="Firmenname"/>
                      <w:pBdr>
                        <w:top w:val="single" w:sz="6" w:space="9" w:color="FFFFFF"/>
                        <w:left w:val="single" w:sz="6" w:space="9" w:color="FFFFFF"/>
                        <w:bottom w:val="single" w:sz="6" w:space="9" w:color="FFFFFF"/>
                        <w:right w:val="single" w:sz="6" w:space="9" w:color="FFFFFF"/>
                      </w:pBdr>
                      <w:shd w:val="solid" w:color="FFFFFF" w:fill="auto"/>
                      <w:spacing w:line="276" w:lineRule="auto"/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</w:pPr>
                    <w:r w:rsidRPr="00244971"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  <w:t>zeinfo@zeon.eu</w:t>
                    </w:r>
                  </w:p>
                  <w:p w14:paraId="0BB368D6" w14:textId="77777777" w:rsidR="00235E65" w:rsidRPr="00244971" w:rsidRDefault="00235E65" w:rsidP="00C2069F">
                    <w:pPr>
                      <w:pStyle w:val="Firmenname"/>
                      <w:pBdr>
                        <w:top w:val="single" w:sz="6" w:space="9" w:color="FFFFFF"/>
                        <w:left w:val="single" w:sz="6" w:space="9" w:color="FFFFFF"/>
                        <w:bottom w:val="single" w:sz="6" w:space="9" w:color="FFFFFF"/>
                        <w:right w:val="single" w:sz="6" w:space="9" w:color="FFFFFF"/>
                      </w:pBdr>
                      <w:shd w:val="solid" w:color="FFFFFF" w:fill="auto"/>
                      <w:spacing w:line="276" w:lineRule="auto"/>
                      <w:rPr>
                        <w:rStyle w:val="Hyperlink"/>
                        <w:rFonts w:ascii="Arial" w:hAnsi="Arial" w:cs="Arial"/>
                        <w:color w:val="auto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</w:pPr>
                    <w:r w:rsidRPr="00244971"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  <w:lang w:val="en-US"/>
                      </w:rPr>
                      <w:t>www.zeon.eu</w:t>
                    </w:r>
                  </w:p>
                  <w:p w14:paraId="5BBE8198" w14:textId="77777777" w:rsidR="005A03D2" w:rsidRDefault="00235E65" w:rsidP="00C2069F">
                    <w:pPr>
                      <w:pStyle w:val="Firmenname"/>
                      <w:pBdr>
                        <w:top w:val="single" w:sz="6" w:space="9" w:color="FFFFFF"/>
                        <w:left w:val="single" w:sz="6" w:space="9" w:color="FFFFFF"/>
                        <w:bottom w:val="single" w:sz="6" w:space="9" w:color="FFFFFF"/>
                        <w:right w:val="single" w:sz="6" w:space="9" w:color="FFFFFF"/>
                      </w:pBdr>
                      <w:shd w:val="solid" w:color="FFFFFF" w:fill="auto"/>
                      <w:spacing w:line="276" w:lineRule="auto"/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</w:pPr>
                    <w:r w:rsidRPr="00DB7CDF"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  <w:t>Ansprechpartnerin</w:t>
                    </w:r>
                    <w:r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  <w:t xml:space="preserve">: </w:t>
                    </w:r>
                  </w:p>
                  <w:p w14:paraId="7CC98EDD" w14:textId="2DF0B3C1" w:rsidR="00235E65" w:rsidRPr="00770B3D" w:rsidRDefault="00641EC6" w:rsidP="00C2069F">
                    <w:pPr>
                      <w:pStyle w:val="Firmenname"/>
                      <w:pBdr>
                        <w:top w:val="single" w:sz="6" w:space="9" w:color="FFFFFF"/>
                        <w:left w:val="single" w:sz="6" w:space="9" w:color="FFFFFF"/>
                        <w:bottom w:val="single" w:sz="6" w:space="9" w:color="FFFFFF"/>
                        <w:right w:val="single" w:sz="6" w:space="9" w:color="FFFFFF"/>
                      </w:pBdr>
                      <w:shd w:val="solid" w:color="FFFFFF" w:fill="auto"/>
                      <w:spacing w:line="276" w:lineRule="auto"/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  <w:t>Svea Meuser</w:t>
                    </w:r>
                  </w:p>
                  <w:p w14:paraId="5B7AAC2B" w14:textId="062CC89C" w:rsidR="00235E65" w:rsidRPr="00770B3D" w:rsidRDefault="005A03D2" w:rsidP="00C2069F">
                    <w:pPr>
                      <w:pStyle w:val="Firmenname"/>
                      <w:pBdr>
                        <w:top w:val="single" w:sz="6" w:space="9" w:color="FFFFFF"/>
                        <w:left w:val="single" w:sz="6" w:space="9" w:color="FFFFFF"/>
                        <w:bottom w:val="single" w:sz="6" w:space="9" w:color="FFFFFF"/>
                        <w:right w:val="single" w:sz="6" w:space="9" w:color="FFFFFF"/>
                      </w:pBdr>
                      <w:shd w:val="solid" w:color="FFFFFF" w:fill="auto"/>
                      <w:spacing w:line="276" w:lineRule="auto"/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  <w:t>Phone +49 211 5267-1</w:t>
                    </w:r>
                    <w:r w:rsidR="00641EC6"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  <w:t>23</w:t>
                    </w:r>
                    <w:r w:rsidR="00235E65" w:rsidRPr="00770B3D"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  <w:t xml:space="preserve"> </w:t>
                    </w:r>
                  </w:p>
                  <w:p w14:paraId="0C2BDF71" w14:textId="74699ECA" w:rsidR="00235E65" w:rsidRPr="00770B3D" w:rsidRDefault="00641EC6" w:rsidP="00C2069F">
                    <w:pPr>
                      <w:pStyle w:val="Firmenname"/>
                      <w:pBdr>
                        <w:top w:val="single" w:sz="6" w:space="9" w:color="FFFFFF"/>
                        <w:left w:val="single" w:sz="6" w:space="9" w:color="FFFFFF"/>
                        <w:bottom w:val="single" w:sz="6" w:space="9" w:color="FFFFFF"/>
                        <w:right w:val="single" w:sz="6" w:space="9" w:color="FFFFFF"/>
                      </w:pBdr>
                      <w:shd w:val="solid" w:color="FFFFFF" w:fill="auto"/>
                      <w:spacing w:line="276" w:lineRule="auto"/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  <w:t>svea</w:t>
                    </w:r>
                    <w:r w:rsidR="005A03D2"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  <w:t>.</w:t>
                    </w:r>
                    <w:r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  <w:t>meuser</w:t>
                    </w:r>
                    <w:r w:rsidR="00235E65" w:rsidRPr="00770B3D">
                      <w:rPr>
                        <w:rFonts w:ascii="Arial" w:hAnsi="Arial" w:cs="Arial"/>
                        <w:spacing w:val="0"/>
                        <w:position w:val="0"/>
                        <w:sz w:val="18"/>
                        <w:szCs w:val="18"/>
                      </w:rPr>
                      <w:t>@zeon.eu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noProof/>
        <w:sz w:val="40"/>
        <w:vertAlign w:val="subscript"/>
      </w:rPr>
      <w:drawing>
        <wp:inline distT="0" distB="0" distL="0" distR="0" wp14:anchorId="3F0A15A6" wp14:editId="298CD19F">
          <wp:extent cx="3273552" cy="2011680"/>
          <wp:effectExtent l="0" t="0" r="3175" b="0"/>
          <wp:docPr id="13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eon_Logo_Kampagne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3552" cy="2011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D74CD12" w14:textId="77777777" w:rsidR="00235E65" w:rsidRDefault="00235E65" w:rsidP="003A5B0D">
    <w:pPr>
      <w:spacing w:line="360" w:lineRule="auto"/>
      <w:rPr>
        <w:rFonts w:ascii="Arial" w:hAnsi="Arial"/>
        <w:sz w:val="36"/>
        <w:szCs w:val="36"/>
      </w:rPr>
    </w:pPr>
    <w:r w:rsidRPr="00AB445F">
      <w:rPr>
        <w:rFonts w:ascii="Arial" w:hAnsi="Arial"/>
        <w:sz w:val="36"/>
        <w:szCs w:val="36"/>
      </w:rPr>
      <w:t>PRESSEMITTEILUNG</w:t>
    </w:r>
  </w:p>
  <w:p w14:paraId="6D56F6A1" w14:textId="77777777" w:rsidR="00235E65" w:rsidRDefault="00235E65" w:rsidP="003A5B0D">
    <w:pPr>
      <w:spacing w:line="360" w:lineRule="auto"/>
      <w:rPr>
        <w:rFonts w:ascii="Arial" w:hAnsi="Arial"/>
        <w:sz w:val="36"/>
        <w:szCs w:val="36"/>
      </w:rPr>
    </w:pPr>
  </w:p>
  <w:p w14:paraId="1FF0C2C4" w14:textId="77777777" w:rsidR="00235E65" w:rsidRPr="00283E18" w:rsidRDefault="00235E65" w:rsidP="003A5B0D">
    <w:pPr>
      <w:spacing w:line="360" w:lineRule="auto"/>
      <w:rPr>
        <w:rFonts w:ascii="Arial" w:hAnsi="Arial"/>
        <w:sz w:val="36"/>
        <w:szCs w:val="3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5B3"/>
    <w:rsid w:val="00026311"/>
    <w:rsid w:val="00027FB0"/>
    <w:rsid w:val="000327B6"/>
    <w:rsid w:val="0003657C"/>
    <w:rsid w:val="00047EA9"/>
    <w:rsid w:val="00061CDD"/>
    <w:rsid w:val="00061FBF"/>
    <w:rsid w:val="00074C65"/>
    <w:rsid w:val="000843BC"/>
    <w:rsid w:val="0009079B"/>
    <w:rsid w:val="00094B8B"/>
    <w:rsid w:val="0009532F"/>
    <w:rsid w:val="000B5EED"/>
    <w:rsid w:val="000C342D"/>
    <w:rsid w:val="000D6E20"/>
    <w:rsid w:val="000E023C"/>
    <w:rsid w:val="000E0A48"/>
    <w:rsid w:val="000F14D5"/>
    <w:rsid w:val="00102718"/>
    <w:rsid w:val="00107A28"/>
    <w:rsid w:val="001125A5"/>
    <w:rsid w:val="001152B7"/>
    <w:rsid w:val="00121AB4"/>
    <w:rsid w:val="00127078"/>
    <w:rsid w:val="0014335D"/>
    <w:rsid w:val="00147D3C"/>
    <w:rsid w:val="00156653"/>
    <w:rsid w:val="00173142"/>
    <w:rsid w:val="0017454E"/>
    <w:rsid w:val="00187A92"/>
    <w:rsid w:val="00187B01"/>
    <w:rsid w:val="00191409"/>
    <w:rsid w:val="00194D54"/>
    <w:rsid w:val="001A392E"/>
    <w:rsid w:val="001B6D22"/>
    <w:rsid w:val="001B7884"/>
    <w:rsid w:val="001C2633"/>
    <w:rsid w:val="001D0547"/>
    <w:rsid w:val="001E09BB"/>
    <w:rsid w:val="001E3F96"/>
    <w:rsid w:val="001E60C8"/>
    <w:rsid w:val="001E6CFB"/>
    <w:rsid w:val="001F30DD"/>
    <w:rsid w:val="0021340E"/>
    <w:rsid w:val="002207CE"/>
    <w:rsid w:val="00231864"/>
    <w:rsid w:val="00233191"/>
    <w:rsid w:val="00235E65"/>
    <w:rsid w:val="002379A9"/>
    <w:rsid w:val="00244971"/>
    <w:rsid w:val="0026022E"/>
    <w:rsid w:val="002718C7"/>
    <w:rsid w:val="00283E18"/>
    <w:rsid w:val="00283FF2"/>
    <w:rsid w:val="00290E1B"/>
    <w:rsid w:val="00297647"/>
    <w:rsid w:val="00297AB9"/>
    <w:rsid w:val="00297C08"/>
    <w:rsid w:val="002C15B1"/>
    <w:rsid w:val="002C180F"/>
    <w:rsid w:val="002D506F"/>
    <w:rsid w:val="002E164D"/>
    <w:rsid w:val="002E7AFE"/>
    <w:rsid w:val="002F7925"/>
    <w:rsid w:val="00300F13"/>
    <w:rsid w:val="00302ECE"/>
    <w:rsid w:val="00304344"/>
    <w:rsid w:val="003078BF"/>
    <w:rsid w:val="003104FF"/>
    <w:rsid w:val="00313E03"/>
    <w:rsid w:val="00322E53"/>
    <w:rsid w:val="00326718"/>
    <w:rsid w:val="00351858"/>
    <w:rsid w:val="00365EEC"/>
    <w:rsid w:val="00377179"/>
    <w:rsid w:val="00377CE2"/>
    <w:rsid w:val="003814D9"/>
    <w:rsid w:val="003856F2"/>
    <w:rsid w:val="00386380"/>
    <w:rsid w:val="003A509D"/>
    <w:rsid w:val="003A5B0D"/>
    <w:rsid w:val="003B212A"/>
    <w:rsid w:val="004126A7"/>
    <w:rsid w:val="00415C4A"/>
    <w:rsid w:val="00417C63"/>
    <w:rsid w:val="00422AD5"/>
    <w:rsid w:val="00427D89"/>
    <w:rsid w:val="004638A6"/>
    <w:rsid w:val="00472760"/>
    <w:rsid w:val="00474197"/>
    <w:rsid w:val="004745B3"/>
    <w:rsid w:val="00483AD2"/>
    <w:rsid w:val="00487F73"/>
    <w:rsid w:val="00493EC7"/>
    <w:rsid w:val="004949C5"/>
    <w:rsid w:val="0049619E"/>
    <w:rsid w:val="004968F6"/>
    <w:rsid w:val="00496B0E"/>
    <w:rsid w:val="004B2AA2"/>
    <w:rsid w:val="004B2CEB"/>
    <w:rsid w:val="004C2873"/>
    <w:rsid w:val="004D28D3"/>
    <w:rsid w:val="004D5134"/>
    <w:rsid w:val="004E0A19"/>
    <w:rsid w:val="004E0A74"/>
    <w:rsid w:val="00500DB9"/>
    <w:rsid w:val="00504D8A"/>
    <w:rsid w:val="00507802"/>
    <w:rsid w:val="00516B6A"/>
    <w:rsid w:val="00516B70"/>
    <w:rsid w:val="0052756F"/>
    <w:rsid w:val="00541DF2"/>
    <w:rsid w:val="00545372"/>
    <w:rsid w:val="00547CFA"/>
    <w:rsid w:val="00560C15"/>
    <w:rsid w:val="00565C28"/>
    <w:rsid w:val="00570635"/>
    <w:rsid w:val="005776F8"/>
    <w:rsid w:val="00584E0A"/>
    <w:rsid w:val="00590D79"/>
    <w:rsid w:val="005A03D2"/>
    <w:rsid w:val="005C23EA"/>
    <w:rsid w:val="005C3AD7"/>
    <w:rsid w:val="005C4940"/>
    <w:rsid w:val="005D428A"/>
    <w:rsid w:val="005E61BC"/>
    <w:rsid w:val="005F0F51"/>
    <w:rsid w:val="005F107B"/>
    <w:rsid w:val="00605AC2"/>
    <w:rsid w:val="00613882"/>
    <w:rsid w:val="006167BF"/>
    <w:rsid w:val="00621484"/>
    <w:rsid w:val="00627059"/>
    <w:rsid w:val="00631EF7"/>
    <w:rsid w:val="006375E8"/>
    <w:rsid w:val="00641EC6"/>
    <w:rsid w:val="0065735D"/>
    <w:rsid w:val="00662BBE"/>
    <w:rsid w:val="006766B3"/>
    <w:rsid w:val="00676C22"/>
    <w:rsid w:val="006C0FC3"/>
    <w:rsid w:val="006C39AA"/>
    <w:rsid w:val="006C3FBD"/>
    <w:rsid w:val="006C7413"/>
    <w:rsid w:val="006D580C"/>
    <w:rsid w:val="006E7C56"/>
    <w:rsid w:val="00706207"/>
    <w:rsid w:val="007142BA"/>
    <w:rsid w:val="00721BD8"/>
    <w:rsid w:val="00724BD2"/>
    <w:rsid w:val="007308D4"/>
    <w:rsid w:val="0073172D"/>
    <w:rsid w:val="00735A76"/>
    <w:rsid w:val="007407A7"/>
    <w:rsid w:val="00742970"/>
    <w:rsid w:val="00760514"/>
    <w:rsid w:val="00763C9D"/>
    <w:rsid w:val="00770B3D"/>
    <w:rsid w:val="00775F30"/>
    <w:rsid w:val="007934AC"/>
    <w:rsid w:val="007A496E"/>
    <w:rsid w:val="007B7429"/>
    <w:rsid w:val="007C3C40"/>
    <w:rsid w:val="007D1D51"/>
    <w:rsid w:val="007F076E"/>
    <w:rsid w:val="007F1265"/>
    <w:rsid w:val="007F2C34"/>
    <w:rsid w:val="007F3CB8"/>
    <w:rsid w:val="007F710E"/>
    <w:rsid w:val="00803BA4"/>
    <w:rsid w:val="00815500"/>
    <w:rsid w:val="00822972"/>
    <w:rsid w:val="0082377C"/>
    <w:rsid w:val="00846F9F"/>
    <w:rsid w:val="00851D93"/>
    <w:rsid w:val="0086550D"/>
    <w:rsid w:val="0088519A"/>
    <w:rsid w:val="00897587"/>
    <w:rsid w:val="008B6D15"/>
    <w:rsid w:val="008C7FA4"/>
    <w:rsid w:val="008E429A"/>
    <w:rsid w:val="008F1246"/>
    <w:rsid w:val="00902AB0"/>
    <w:rsid w:val="00912F33"/>
    <w:rsid w:val="00920C73"/>
    <w:rsid w:val="00931216"/>
    <w:rsid w:val="00962D6A"/>
    <w:rsid w:val="00991234"/>
    <w:rsid w:val="0099191A"/>
    <w:rsid w:val="00996616"/>
    <w:rsid w:val="009A05C5"/>
    <w:rsid w:val="009B1336"/>
    <w:rsid w:val="009D082D"/>
    <w:rsid w:val="009D08CA"/>
    <w:rsid w:val="009D486E"/>
    <w:rsid w:val="009D582A"/>
    <w:rsid w:val="009F7FD4"/>
    <w:rsid w:val="00A06399"/>
    <w:rsid w:val="00A1145F"/>
    <w:rsid w:val="00A1505F"/>
    <w:rsid w:val="00A35AFF"/>
    <w:rsid w:val="00A42807"/>
    <w:rsid w:val="00A45C42"/>
    <w:rsid w:val="00A527D4"/>
    <w:rsid w:val="00A551EC"/>
    <w:rsid w:val="00A6453D"/>
    <w:rsid w:val="00A64909"/>
    <w:rsid w:val="00A86E80"/>
    <w:rsid w:val="00A90BA5"/>
    <w:rsid w:val="00A925ED"/>
    <w:rsid w:val="00A97435"/>
    <w:rsid w:val="00AB445F"/>
    <w:rsid w:val="00AC5CC4"/>
    <w:rsid w:val="00AE0BFC"/>
    <w:rsid w:val="00AF16FD"/>
    <w:rsid w:val="00AF445F"/>
    <w:rsid w:val="00B11CD9"/>
    <w:rsid w:val="00B228EC"/>
    <w:rsid w:val="00B24B88"/>
    <w:rsid w:val="00B26CFE"/>
    <w:rsid w:val="00B334E3"/>
    <w:rsid w:val="00B40DE2"/>
    <w:rsid w:val="00B43C06"/>
    <w:rsid w:val="00B44E8E"/>
    <w:rsid w:val="00B45E11"/>
    <w:rsid w:val="00B80E88"/>
    <w:rsid w:val="00B85479"/>
    <w:rsid w:val="00B9519B"/>
    <w:rsid w:val="00B972A3"/>
    <w:rsid w:val="00B972B8"/>
    <w:rsid w:val="00BA218D"/>
    <w:rsid w:val="00BA2C0C"/>
    <w:rsid w:val="00BA3FDB"/>
    <w:rsid w:val="00BA4C6A"/>
    <w:rsid w:val="00BA5324"/>
    <w:rsid w:val="00BA62C8"/>
    <w:rsid w:val="00BC1CB8"/>
    <w:rsid w:val="00BC6C6A"/>
    <w:rsid w:val="00BF2070"/>
    <w:rsid w:val="00BF7A34"/>
    <w:rsid w:val="00C01B2F"/>
    <w:rsid w:val="00C04D4A"/>
    <w:rsid w:val="00C2069F"/>
    <w:rsid w:val="00C378F1"/>
    <w:rsid w:val="00C40797"/>
    <w:rsid w:val="00C55638"/>
    <w:rsid w:val="00C560D0"/>
    <w:rsid w:val="00C8122F"/>
    <w:rsid w:val="00CB52E5"/>
    <w:rsid w:val="00CB536E"/>
    <w:rsid w:val="00CC3CAB"/>
    <w:rsid w:val="00CC698B"/>
    <w:rsid w:val="00CD0742"/>
    <w:rsid w:val="00CD21B7"/>
    <w:rsid w:val="00CE0A68"/>
    <w:rsid w:val="00CE334E"/>
    <w:rsid w:val="00CE4838"/>
    <w:rsid w:val="00CF0CC9"/>
    <w:rsid w:val="00CF2354"/>
    <w:rsid w:val="00CF2A73"/>
    <w:rsid w:val="00D25A5B"/>
    <w:rsid w:val="00D33302"/>
    <w:rsid w:val="00D44A9F"/>
    <w:rsid w:val="00D459A6"/>
    <w:rsid w:val="00D4674B"/>
    <w:rsid w:val="00D6580B"/>
    <w:rsid w:val="00D93829"/>
    <w:rsid w:val="00DA26F6"/>
    <w:rsid w:val="00DB1A38"/>
    <w:rsid w:val="00DB4340"/>
    <w:rsid w:val="00DB64A1"/>
    <w:rsid w:val="00DB7CDF"/>
    <w:rsid w:val="00DD6F5E"/>
    <w:rsid w:val="00DE7E22"/>
    <w:rsid w:val="00DF009B"/>
    <w:rsid w:val="00DF2A91"/>
    <w:rsid w:val="00DF5440"/>
    <w:rsid w:val="00E331D5"/>
    <w:rsid w:val="00E4436D"/>
    <w:rsid w:val="00E5000E"/>
    <w:rsid w:val="00E502D8"/>
    <w:rsid w:val="00E525C0"/>
    <w:rsid w:val="00E54CCE"/>
    <w:rsid w:val="00E72B54"/>
    <w:rsid w:val="00E77606"/>
    <w:rsid w:val="00E91993"/>
    <w:rsid w:val="00EA00E3"/>
    <w:rsid w:val="00EA1B90"/>
    <w:rsid w:val="00EA1E06"/>
    <w:rsid w:val="00EA2337"/>
    <w:rsid w:val="00EC23A4"/>
    <w:rsid w:val="00EC7E08"/>
    <w:rsid w:val="00EE42E8"/>
    <w:rsid w:val="00EF3126"/>
    <w:rsid w:val="00F00180"/>
    <w:rsid w:val="00F00A2D"/>
    <w:rsid w:val="00F040DF"/>
    <w:rsid w:val="00F076BD"/>
    <w:rsid w:val="00F112EF"/>
    <w:rsid w:val="00F12551"/>
    <w:rsid w:val="00F23038"/>
    <w:rsid w:val="00F4267D"/>
    <w:rsid w:val="00F507D5"/>
    <w:rsid w:val="00F50F1A"/>
    <w:rsid w:val="00F57F1A"/>
    <w:rsid w:val="00F65245"/>
    <w:rsid w:val="00F70D20"/>
    <w:rsid w:val="00F72151"/>
    <w:rsid w:val="00F77257"/>
    <w:rsid w:val="00F86B0E"/>
    <w:rsid w:val="00FB1B59"/>
    <w:rsid w:val="00FB4FCE"/>
    <w:rsid w:val="00FB74DD"/>
    <w:rsid w:val="00FC2A58"/>
    <w:rsid w:val="00FC6156"/>
    <w:rsid w:val="00FD5CEA"/>
    <w:rsid w:val="00FE3B1B"/>
    <w:rsid w:val="00FE585C"/>
    <w:rsid w:val="00FE5950"/>
    <w:rsid w:val="00FF6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E724032"/>
  <w15:docId w15:val="{D0B625C1-3D17-4761-83B0-652DAB498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MS Mincho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  <w:lang w:val="en-US"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5C3AD7"/>
    <w:pPr>
      <w:tabs>
        <w:tab w:val="center" w:pos="4703"/>
        <w:tab w:val="right" w:pos="9406"/>
      </w:tabs>
    </w:pPr>
  </w:style>
  <w:style w:type="paragraph" w:styleId="Fuzeile">
    <w:name w:val="footer"/>
    <w:basedOn w:val="Standard"/>
    <w:rsid w:val="005C3AD7"/>
    <w:pPr>
      <w:tabs>
        <w:tab w:val="center" w:pos="4703"/>
        <w:tab w:val="right" w:pos="9406"/>
      </w:tabs>
    </w:pPr>
  </w:style>
  <w:style w:type="paragraph" w:customStyle="1" w:styleId="Firmenname">
    <w:name w:val="Firmenname"/>
    <w:basedOn w:val="Standard"/>
    <w:rsid w:val="005C3AD7"/>
    <w:pPr>
      <w:keepLines/>
      <w:framePr w:w="3557" w:hSpace="187" w:vSpace="187" w:wrap="notBeside" w:vAnchor="page" w:hAnchor="page" w:x="7345" w:y="1009" w:anchorLock="1"/>
      <w:pBdr>
        <w:top w:val="single" w:sz="6" w:space="9" w:color="auto"/>
        <w:left w:val="single" w:sz="6" w:space="9" w:color="auto"/>
        <w:bottom w:val="single" w:sz="6" w:space="9" w:color="auto"/>
        <w:right w:val="single" w:sz="6" w:space="9" w:color="auto"/>
      </w:pBdr>
      <w:shd w:val="solid" w:color="auto" w:fill="auto"/>
      <w:spacing w:line="320" w:lineRule="exact"/>
    </w:pPr>
    <w:rPr>
      <w:rFonts w:ascii="Arial Black" w:eastAsia="Times New Roman" w:hAnsi="Arial Black"/>
      <w:spacing w:val="-15"/>
      <w:position w:val="-2"/>
      <w:sz w:val="32"/>
      <w:szCs w:val="20"/>
      <w:lang w:val="de-DE" w:eastAsia="de-DE"/>
    </w:rPr>
  </w:style>
  <w:style w:type="paragraph" w:styleId="Sprechblasentext">
    <w:name w:val="Balloon Text"/>
    <w:basedOn w:val="Standard"/>
    <w:semiHidden/>
    <w:rsid w:val="000F14D5"/>
    <w:rPr>
      <w:rFonts w:ascii="Tahoma" w:hAnsi="Tahoma" w:cs="Tahoma"/>
      <w:sz w:val="16"/>
      <w:szCs w:val="16"/>
    </w:rPr>
  </w:style>
  <w:style w:type="paragraph" w:styleId="Dokumentstruktur">
    <w:name w:val="Document Map"/>
    <w:basedOn w:val="Standard"/>
    <w:semiHidden/>
    <w:rsid w:val="00D25A5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hps">
    <w:name w:val="hps"/>
    <w:basedOn w:val="Absatz-Standardschriftart"/>
    <w:rsid w:val="0014335D"/>
  </w:style>
  <w:style w:type="character" w:styleId="Hyperlink">
    <w:name w:val="Hyperlink"/>
    <w:basedOn w:val="Absatz-Standardschriftart"/>
    <w:rsid w:val="00DB7CDF"/>
    <w:rPr>
      <w:color w:val="0000FF" w:themeColor="hyperlink"/>
      <w:u w:val="single"/>
    </w:rPr>
  </w:style>
  <w:style w:type="character" w:styleId="Seitenzahl">
    <w:name w:val="page number"/>
    <w:basedOn w:val="Absatz-Standardschriftart"/>
    <w:semiHidden/>
    <w:unhideWhenUsed/>
    <w:rsid w:val="00AC5CC4"/>
  </w:style>
  <w:style w:type="character" w:styleId="BesuchterHyperlink">
    <w:name w:val="FollowedHyperlink"/>
    <w:basedOn w:val="Absatz-Standardschriftart"/>
    <w:rsid w:val="00CF2A73"/>
    <w:rPr>
      <w:color w:val="800080" w:themeColor="followedHyperlink"/>
      <w:u w:val="single"/>
    </w:rPr>
  </w:style>
  <w:style w:type="paragraph" w:customStyle="1" w:styleId="006MOSTBlocksatzStrgF6">
    <w:name w:val="006_MOST_Blocksatz_StrgF6"/>
    <w:basedOn w:val="Standard"/>
    <w:uiPriority w:val="99"/>
    <w:rsid w:val="006167BF"/>
    <w:pPr>
      <w:widowControl w:val="0"/>
      <w:tabs>
        <w:tab w:val="right" w:pos="1531"/>
        <w:tab w:val="left" w:pos="1814"/>
      </w:tabs>
      <w:suppressAutoHyphens/>
      <w:spacing w:after="200"/>
      <w:ind w:left="1814"/>
      <w:jc w:val="both"/>
    </w:pPr>
    <w:rPr>
      <w:rFonts w:ascii="MS Mincho" w:hAnsi="MS Mincho" w:cs="MS Mincho"/>
      <w:sz w:val="20"/>
      <w:szCs w:val="20"/>
      <w:lang w:val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105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9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7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~1\gehriscr\LOKALE~1\Temp\notesA2D7B5\letterhead%202012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C3FE212-1715-4BB6-876F-5675064344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2012.dot</Template>
  <TotalTime>0</TotalTime>
  <Pages>2</Pages>
  <Words>343</Words>
  <Characters>2163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Company</vt:lpstr>
    </vt:vector>
  </TitlesOfParts>
  <Company>Zeon Europe GmbH</Company>
  <LinksUpToDate>false</LinksUpToDate>
  <CharactersWithSpaces>2501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Company</dc:title>
  <dc:creator>ZEON</dc:creator>
  <cp:lastModifiedBy>Mandy Ahlendorf</cp:lastModifiedBy>
  <cp:revision>3</cp:revision>
  <cp:lastPrinted>2015-10-13T09:41:00Z</cp:lastPrinted>
  <dcterms:created xsi:type="dcterms:W3CDTF">2016-06-22T12:19:00Z</dcterms:created>
  <dcterms:modified xsi:type="dcterms:W3CDTF">2016-06-22T12:20:00Z</dcterms:modified>
</cp:coreProperties>
</file>